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14" w:rsidRDefault="00CF4214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36"/>
          <w:szCs w:val="36"/>
        </w:rPr>
      </w:pPr>
    </w:p>
    <w:p w:rsidR="00CF4214" w:rsidRPr="00EA60E2" w:rsidRDefault="00CF4214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36"/>
          <w:szCs w:val="36"/>
        </w:rPr>
      </w:pPr>
    </w:p>
    <w:p w:rsidR="00CF4214" w:rsidRPr="00EA60E2" w:rsidRDefault="00CF4214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36"/>
          <w:szCs w:val="36"/>
        </w:rPr>
      </w:pPr>
    </w:p>
    <w:p w:rsidR="00CF4214" w:rsidRPr="00EA60E2" w:rsidRDefault="00CF4214" w:rsidP="002B7BDA">
      <w:pPr>
        <w:pStyle w:val="ListParagraph"/>
        <w:ind w:firstLineChars="0" w:firstLine="0"/>
        <w:jc w:val="center"/>
        <w:rPr>
          <w:rFonts w:ascii="黑体" w:eastAsia="黑体" w:hAnsi="黑体"/>
          <w:b/>
          <w:sz w:val="44"/>
          <w:szCs w:val="44"/>
        </w:rPr>
      </w:pPr>
      <w:r w:rsidRPr="00EA60E2">
        <w:rPr>
          <w:rFonts w:ascii="黑体" w:eastAsia="黑体" w:hAnsi="黑体" w:hint="eastAsia"/>
          <w:b/>
          <w:sz w:val="44"/>
          <w:szCs w:val="44"/>
        </w:rPr>
        <w:t>湖北省工程建设项目招标</w:t>
      </w:r>
    </w:p>
    <w:p w:rsidR="00CF4214" w:rsidRPr="00EA60E2" w:rsidRDefault="00CF4214" w:rsidP="002B7BDA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</w:p>
    <w:p w:rsidR="00CF4214" w:rsidRPr="00EA60E2" w:rsidRDefault="00CF4214" w:rsidP="002B7BDA">
      <w:pPr>
        <w:pStyle w:val="ListParagraph"/>
        <w:ind w:firstLineChars="0" w:firstLine="0"/>
        <w:jc w:val="center"/>
        <w:rPr>
          <w:rFonts w:ascii="黑体" w:eastAsia="黑体" w:hAnsi="黑体"/>
          <w:sz w:val="72"/>
          <w:szCs w:val="72"/>
        </w:rPr>
      </w:pPr>
      <w:r w:rsidRPr="00EA60E2">
        <w:rPr>
          <w:rFonts w:ascii="黑体" w:eastAsia="黑体" w:hAnsi="黑体" w:hint="eastAsia"/>
          <w:sz w:val="72"/>
          <w:szCs w:val="72"/>
        </w:rPr>
        <w:t>评</w:t>
      </w:r>
      <w:r w:rsidRPr="00EA60E2">
        <w:rPr>
          <w:rFonts w:ascii="黑体" w:eastAsia="黑体" w:hAnsi="黑体"/>
          <w:sz w:val="72"/>
          <w:szCs w:val="72"/>
        </w:rPr>
        <w:t xml:space="preserve"> </w:t>
      </w:r>
      <w:r w:rsidRPr="00EA60E2">
        <w:rPr>
          <w:rFonts w:ascii="黑体" w:eastAsia="黑体" w:hAnsi="黑体" w:hint="eastAsia"/>
          <w:sz w:val="72"/>
          <w:szCs w:val="72"/>
        </w:rPr>
        <w:t>标</w:t>
      </w:r>
      <w:r w:rsidRPr="00EA60E2">
        <w:rPr>
          <w:rFonts w:ascii="黑体" w:eastAsia="黑体" w:hAnsi="黑体"/>
          <w:sz w:val="72"/>
          <w:szCs w:val="72"/>
        </w:rPr>
        <w:t xml:space="preserve"> </w:t>
      </w:r>
      <w:r w:rsidRPr="00EA60E2">
        <w:rPr>
          <w:rFonts w:ascii="黑体" w:eastAsia="黑体" w:hAnsi="黑体" w:hint="eastAsia"/>
          <w:sz w:val="72"/>
          <w:szCs w:val="72"/>
        </w:rPr>
        <w:t>报</w:t>
      </w:r>
      <w:r w:rsidRPr="00EA60E2">
        <w:rPr>
          <w:rFonts w:ascii="黑体" w:eastAsia="黑体" w:hAnsi="黑体"/>
          <w:sz w:val="72"/>
          <w:szCs w:val="72"/>
        </w:rPr>
        <w:t xml:space="preserve"> </w:t>
      </w:r>
      <w:r w:rsidRPr="00EA60E2">
        <w:rPr>
          <w:rFonts w:ascii="黑体" w:eastAsia="黑体" w:hAnsi="黑体" w:hint="eastAsia"/>
          <w:sz w:val="72"/>
          <w:szCs w:val="72"/>
        </w:rPr>
        <w:t>告</w:t>
      </w:r>
    </w:p>
    <w:p w:rsidR="00CF4214" w:rsidRPr="00EA60E2" w:rsidRDefault="00CF4214" w:rsidP="00E03604">
      <w:pPr>
        <w:ind w:leftChars="389" w:left="31680" w:hangingChars="444" w:firstLine="31680"/>
        <w:rPr>
          <w:rFonts w:eastAsia="黑体"/>
          <w:b/>
          <w:sz w:val="28"/>
        </w:rPr>
      </w:pPr>
    </w:p>
    <w:p w:rsidR="00CF4214" w:rsidRPr="00EA60E2" w:rsidRDefault="00CF4214" w:rsidP="00E03604">
      <w:pPr>
        <w:ind w:leftChars="389" w:left="31680" w:hangingChars="444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项目名称：</w:t>
      </w:r>
    </w:p>
    <w:p w:rsidR="00CF4214" w:rsidRPr="00EA60E2" w:rsidRDefault="00CF4214" w:rsidP="00E03604">
      <w:pPr>
        <w:ind w:leftChars="389" w:left="31680" w:hangingChars="444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标段名称：</w:t>
      </w:r>
    </w:p>
    <w:p w:rsidR="00CF4214" w:rsidRPr="00EA60E2" w:rsidRDefault="00CF4214" w:rsidP="00E03604">
      <w:pPr>
        <w:ind w:leftChars="389" w:left="31680" w:hangingChars="444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招标编号：</w:t>
      </w: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E03604">
      <w:pPr>
        <w:ind w:firstLineChars="300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招</w:t>
      </w:r>
      <w:r w:rsidRPr="00EA60E2">
        <w:rPr>
          <w:rFonts w:ascii="宋体" w:hAnsi="宋体"/>
          <w:b/>
          <w:sz w:val="28"/>
        </w:rPr>
        <w:t xml:space="preserve">   </w:t>
      </w:r>
      <w:r w:rsidRPr="00EA60E2">
        <w:rPr>
          <w:rFonts w:ascii="宋体" w:hAnsi="宋体" w:hint="eastAsia"/>
          <w:b/>
          <w:sz w:val="28"/>
        </w:rPr>
        <w:t>标</w:t>
      </w:r>
      <w:r w:rsidRPr="00EA60E2">
        <w:rPr>
          <w:rFonts w:ascii="宋体" w:hAnsi="宋体"/>
          <w:b/>
          <w:sz w:val="28"/>
        </w:rPr>
        <w:t xml:space="preserve">   </w:t>
      </w:r>
      <w:r w:rsidRPr="00EA60E2">
        <w:rPr>
          <w:rFonts w:ascii="宋体" w:hAnsi="宋体" w:hint="eastAsia"/>
          <w:b/>
          <w:sz w:val="28"/>
        </w:rPr>
        <w:t>人：</w:t>
      </w:r>
    </w:p>
    <w:p w:rsidR="00CF4214" w:rsidRPr="00EA60E2" w:rsidRDefault="00CF4214" w:rsidP="00E03604">
      <w:pPr>
        <w:ind w:firstLineChars="300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招标代理机构：</w:t>
      </w:r>
    </w:p>
    <w:p w:rsidR="00CF4214" w:rsidRPr="00EA60E2" w:rsidRDefault="00CF4214" w:rsidP="00223F40">
      <w:pPr>
        <w:rPr>
          <w:rFonts w:ascii="宋体"/>
          <w:b/>
          <w:sz w:val="28"/>
        </w:rPr>
      </w:pPr>
    </w:p>
    <w:p w:rsidR="00CF4214" w:rsidRPr="00EA60E2" w:rsidRDefault="00CF4214" w:rsidP="00E03604">
      <w:pPr>
        <w:ind w:firstLineChars="800" w:firstLine="31680"/>
        <w:rPr>
          <w:rFonts w:ascii="宋体"/>
          <w:b/>
          <w:sz w:val="28"/>
        </w:rPr>
      </w:pPr>
      <w:r w:rsidRPr="00EA60E2">
        <w:rPr>
          <w:rFonts w:ascii="宋体" w:hAnsi="宋体" w:hint="eastAsia"/>
          <w:b/>
          <w:sz w:val="28"/>
        </w:rPr>
        <w:t>时间：</w:t>
      </w:r>
      <w:r w:rsidRPr="00EA60E2">
        <w:rPr>
          <w:rFonts w:ascii="宋体" w:hAnsi="宋体"/>
          <w:b/>
          <w:sz w:val="28"/>
        </w:rPr>
        <w:t xml:space="preserve">       </w:t>
      </w:r>
      <w:r w:rsidRPr="00EA60E2">
        <w:rPr>
          <w:rFonts w:ascii="宋体" w:hAnsi="宋体" w:hint="eastAsia"/>
          <w:b/>
          <w:sz w:val="28"/>
        </w:rPr>
        <w:t>年</w:t>
      </w:r>
      <w:r w:rsidRPr="00EA60E2">
        <w:rPr>
          <w:rFonts w:ascii="宋体" w:hAnsi="宋体"/>
          <w:b/>
          <w:sz w:val="28"/>
        </w:rPr>
        <w:t xml:space="preserve">    </w:t>
      </w:r>
      <w:r w:rsidRPr="00EA60E2">
        <w:rPr>
          <w:rFonts w:ascii="宋体" w:hAnsi="宋体" w:hint="eastAsia"/>
          <w:b/>
          <w:sz w:val="28"/>
        </w:rPr>
        <w:t>月</w:t>
      </w:r>
      <w:r w:rsidRPr="00EA60E2">
        <w:rPr>
          <w:rFonts w:ascii="宋体" w:hAnsi="宋体"/>
          <w:b/>
          <w:sz w:val="28"/>
        </w:rPr>
        <w:t xml:space="preserve">   </w:t>
      </w:r>
      <w:r w:rsidRPr="00EA60E2">
        <w:rPr>
          <w:rFonts w:ascii="宋体" w:hAnsi="宋体" w:hint="eastAsia"/>
          <w:b/>
          <w:sz w:val="28"/>
        </w:rPr>
        <w:t>日</w:t>
      </w:r>
    </w:p>
    <w:p w:rsidR="00CF4214" w:rsidRPr="00EA60E2" w:rsidRDefault="00CF4214" w:rsidP="00223F40">
      <w:pPr>
        <w:rPr>
          <w:rFonts w:eastAsia="黑体"/>
          <w:b/>
          <w:sz w:val="28"/>
        </w:rPr>
      </w:pPr>
    </w:p>
    <w:p w:rsidR="00CF4214" w:rsidRPr="00EA60E2" w:rsidRDefault="00CF4214" w:rsidP="00223F40">
      <w:pPr>
        <w:jc w:val="center"/>
        <w:rPr>
          <w:rFonts w:eastAsia="黑体"/>
          <w:b/>
          <w:sz w:val="36"/>
        </w:rPr>
      </w:pPr>
    </w:p>
    <w:p w:rsidR="00CF4214" w:rsidRPr="00EA60E2" w:rsidRDefault="00CF4214" w:rsidP="00223F40">
      <w:pPr>
        <w:jc w:val="center"/>
      </w:pPr>
      <w:r w:rsidRPr="00EA60E2">
        <w:rPr>
          <w:rFonts w:eastAsia="黑体"/>
          <w:b/>
          <w:sz w:val="36"/>
        </w:rPr>
        <w:br w:type="page"/>
      </w:r>
    </w:p>
    <w:p w:rsidR="00CF4214" w:rsidRPr="00EA60E2" w:rsidRDefault="00CF4214" w:rsidP="007F3BA9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</w:p>
    <w:p w:rsidR="00CF4214" w:rsidRPr="00EA60E2" w:rsidRDefault="00CF4214" w:rsidP="007F3BA9">
      <w:pPr>
        <w:pStyle w:val="ListParagraph"/>
        <w:ind w:firstLineChars="0" w:firstLine="0"/>
        <w:jc w:val="center"/>
        <w:rPr>
          <w:rFonts w:ascii="FangSong_GB2312" w:eastAsia="FangSong_GB2312"/>
          <w:b/>
          <w:sz w:val="36"/>
          <w:szCs w:val="36"/>
        </w:rPr>
      </w:pPr>
      <w:r w:rsidRPr="00EA60E2">
        <w:rPr>
          <w:rFonts w:ascii="FangSong_GB2312" w:eastAsia="FangSong_GB2312" w:hint="eastAsia"/>
          <w:b/>
          <w:sz w:val="36"/>
          <w:szCs w:val="36"/>
        </w:rPr>
        <w:t>目录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FangSong_GB2312" w:eastAsia="FangSong_GB2312"/>
          <w:b/>
          <w:sz w:val="36"/>
          <w:szCs w:val="36"/>
        </w:rPr>
      </w:pP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一、评标概况一览表</w:t>
      </w:r>
    </w:p>
    <w:p w:rsidR="00CF4214" w:rsidRPr="00EA60E2" w:rsidRDefault="00CF4214" w:rsidP="00832513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二、评标委员会成员名单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三、开标记录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四、评标情况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五、评标结果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六、附件</w:t>
      </w:r>
    </w:p>
    <w:p w:rsidR="00CF4214" w:rsidRPr="00EA60E2" w:rsidRDefault="00CF4214" w:rsidP="007F3BA9">
      <w:pPr>
        <w:pStyle w:val="ListParagraph"/>
        <w:ind w:firstLineChars="0" w:firstLine="0"/>
        <w:jc w:val="left"/>
        <w:rPr>
          <w:rFonts w:ascii="FangSong_GB2312" w:eastAsia="FangSong_GB2312"/>
          <w:sz w:val="28"/>
          <w:szCs w:val="28"/>
        </w:rPr>
      </w:pPr>
    </w:p>
    <w:p w:rsidR="00CF4214" w:rsidRPr="00EA60E2" w:rsidRDefault="00CF4214" w:rsidP="00223F40">
      <w:pPr>
        <w:widowControl/>
        <w:jc w:val="center"/>
        <w:rPr>
          <w:rFonts w:ascii="黑体" w:eastAsia="黑体"/>
          <w:b/>
          <w:sz w:val="36"/>
        </w:rPr>
      </w:pPr>
      <w:r w:rsidRPr="00EA60E2">
        <w:rPr>
          <w:rFonts w:ascii="FangSong_GB2312" w:eastAsia="FangSong_GB2312"/>
          <w:sz w:val="28"/>
          <w:szCs w:val="28"/>
        </w:rPr>
        <w:br w:type="page"/>
      </w:r>
      <w:r w:rsidRPr="00EA60E2">
        <w:rPr>
          <w:rFonts w:ascii="黑体" w:eastAsia="黑体" w:hint="eastAsia"/>
          <w:b/>
          <w:sz w:val="36"/>
        </w:rPr>
        <w:t>一、评标概况一览表</w:t>
      </w:r>
    </w:p>
    <w:p w:rsidR="00CF4214" w:rsidRPr="00EA60E2" w:rsidRDefault="00CF4214" w:rsidP="00223F40">
      <w:pPr>
        <w:widowControl/>
        <w:jc w:val="center"/>
        <w:rPr>
          <w:rFonts w:ascii="FangSong_GB2312" w:eastAsia="FangSong_GB2312"/>
          <w:b/>
          <w:sz w:val="36"/>
          <w:szCs w:val="36"/>
        </w:rPr>
      </w:pP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5387"/>
      </w:tblGrid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项目名称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标段名称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</w:rPr>
              <w:t>招标编号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建设地点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招标范围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A43CEA">
            <w:pPr>
              <w:pStyle w:val="ListParagraph"/>
              <w:spacing w:line="400" w:lineRule="exact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招标公告（投标邀请书）发布（发出）时间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对投标人的资质要求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资格审查方式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  <w:r w:rsidRPr="00867D6E">
              <w:rPr>
                <w:rFonts w:ascii="宋体" w:hAnsi="宋体" w:cs="Arial Unicode MS" w:hint="eastAsia"/>
                <w:sz w:val="28"/>
                <w:szCs w:val="28"/>
              </w:rPr>
              <w:t>□</w:t>
            </w:r>
            <w:r w:rsidRPr="00867D6E">
              <w:rPr>
                <w:rFonts w:ascii="宋体" w:hAnsi="宋体" w:hint="eastAsia"/>
                <w:sz w:val="28"/>
                <w:szCs w:val="28"/>
              </w:rPr>
              <w:t>资格预审</w:t>
            </w:r>
            <w:r w:rsidRPr="00867D6E">
              <w:rPr>
                <w:rFonts w:ascii="宋体" w:hAnsi="宋体"/>
                <w:sz w:val="28"/>
                <w:szCs w:val="28"/>
              </w:rPr>
              <w:t xml:space="preserve">  </w:t>
            </w:r>
            <w:r w:rsidRPr="00867D6E">
              <w:rPr>
                <w:rFonts w:ascii="宋体" w:hAnsi="宋体" w:cs="Arial Unicode MS" w:hint="eastAsia"/>
                <w:sz w:val="28"/>
                <w:szCs w:val="28"/>
              </w:rPr>
              <w:t>□资格后审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A642BA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评标方法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A642BA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□综合评估法</w:t>
            </w:r>
          </w:p>
          <w:p w:rsidR="00CF4214" w:rsidRPr="00867D6E" w:rsidRDefault="00CF4214" w:rsidP="00A642BA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□经评审的最低投标价法</w:t>
            </w:r>
          </w:p>
          <w:p w:rsidR="00CF4214" w:rsidRPr="00867D6E" w:rsidRDefault="00CF4214" w:rsidP="00A642BA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□</w:t>
            </w:r>
            <w:r w:rsidRPr="00867D6E">
              <w:rPr>
                <w:rFonts w:ascii="宋体" w:hAnsi="宋体"/>
                <w:sz w:val="28"/>
                <w:szCs w:val="28"/>
                <w:u w:val="single"/>
              </w:rPr>
              <w:t xml:space="preserve">                   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7D1472">
            <w:pPr>
              <w:pStyle w:val="ListParagraph"/>
              <w:spacing w:line="400" w:lineRule="exact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领取（下载）招标文件的投标人数量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64068E">
            <w:pPr>
              <w:pStyle w:val="ListParagraph"/>
              <w:spacing w:line="400" w:lineRule="exact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递交投标文件的投标人数量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bCs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 w:val="restart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开标时间、地点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时间：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地点：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 w:val="restart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评标时间、地点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时间：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地点：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Align w:val="center"/>
          </w:tcPr>
          <w:p w:rsidR="00CF4214" w:rsidRPr="00867D6E" w:rsidRDefault="00CF4214" w:rsidP="0040521C">
            <w:pPr>
              <w:pStyle w:val="ListParagraph"/>
              <w:spacing w:line="400" w:lineRule="exact"/>
              <w:ind w:firstLineChars="0" w:firstLine="0"/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符合要求的投标人数量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 w:val="restart"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中标候选人</w:t>
            </w:r>
          </w:p>
        </w:tc>
        <w:tc>
          <w:tcPr>
            <w:tcW w:w="5387" w:type="dxa"/>
            <w:vAlign w:val="center"/>
          </w:tcPr>
          <w:p w:rsidR="00CF4214" w:rsidRPr="00867D6E" w:rsidRDefault="00CF4214" w:rsidP="00A642BA">
            <w:pPr>
              <w:jc w:val="left"/>
              <w:rPr>
                <w:rFonts w:ascii="宋体"/>
                <w:bCs/>
                <w:sz w:val="28"/>
                <w:szCs w:val="28"/>
              </w:rPr>
            </w:pPr>
            <w:r w:rsidRPr="00867D6E">
              <w:rPr>
                <w:rFonts w:ascii="宋体" w:hAnsi="宋体" w:hint="eastAsia"/>
                <w:bCs/>
                <w:sz w:val="28"/>
                <w:szCs w:val="28"/>
              </w:rPr>
              <w:t>第一名：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F4214" w:rsidRPr="00867D6E" w:rsidRDefault="00CF4214" w:rsidP="00A642BA">
            <w:pPr>
              <w:jc w:val="left"/>
              <w:rPr>
                <w:rFonts w:ascii="宋体"/>
                <w:bCs/>
                <w:sz w:val="28"/>
                <w:szCs w:val="28"/>
              </w:rPr>
            </w:pPr>
            <w:r w:rsidRPr="00867D6E">
              <w:rPr>
                <w:rFonts w:ascii="宋体" w:hAnsi="宋体" w:hint="eastAsia"/>
                <w:bCs/>
                <w:sz w:val="28"/>
                <w:szCs w:val="28"/>
              </w:rPr>
              <w:t>第二名：</w:t>
            </w:r>
          </w:p>
        </w:tc>
      </w:tr>
      <w:tr w:rsidR="00CF4214" w:rsidRPr="00867D6E" w:rsidTr="00C873BA">
        <w:trPr>
          <w:trHeight w:val="851"/>
        </w:trPr>
        <w:tc>
          <w:tcPr>
            <w:tcW w:w="3085" w:type="dxa"/>
            <w:vMerge/>
            <w:vAlign w:val="center"/>
          </w:tcPr>
          <w:p w:rsidR="00CF4214" w:rsidRPr="00867D6E" w:rsidRDefault="00CF4214" w:rsidP="0064068E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F4214" w:rsidRPr="00867D6E" w:rsidRDefault="00CF4214" w:rsidP="00A642BA">
            <w:pPr>
              <w:jc w:val="left"/>
              <w:rPr>
                <w:rFonts w:ascii="宋体"/>
                <w:bCs/>
                <w:sz w:val="28"/>
                <w:szCs w:val="28"/>
              </w:rPr>
            </w:pPr>
            <w:r w:rsidRPr="00867D6E">
              <w:rPr>
                <w:rFonts w:ascii="宋体" w:hAnsi="宋体" w:hint="eastAsia"/>
                <w:bCs/>
                <w:sz w:val="28"/>
                <w:szCs w:val="28"/>
              </w:rPr>
              <w:t>第三名：</w:t>
            </w:r>
          </w:p>
        </w:tc>
      </w:tr>
    </w:tbl>
    <w:p w:rsidR="00CF4214" w:rsidRPr="00EA60E2" w:rsidRDefault="00CF4214">
      <w:pPr>
        <w:widowControl/>
        <w:jc w:val="left"/>
        <w:rPr>
          <w:rFonts w:ascii="黑体" w:eastAsia="黑体"/>
          <w:b/>
          <w:sz w:val="36"/>
        </w:rPr>
      </w:pPr>
    </w:p>
    <w:p w:rsidR="00CF4214" w:rsidRPr="00EA60E2" w:rsidRDefault="00CF4214" w:rsidP="004D7AF9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4D7AF9">
      <w:pPr>
        <w:rPr>
          <w:rFonts w:ascii="宋体"/>
        </w:rPr>
      </w:pPr>
    </w:p>
    <w:p w:rsidR="00CF4214" w:rsidRPr="00EA60E2" w:rsidRDefault="00CF4214" w:rsidP="001A00A6">
      <w:pPr>
        <w:pStyle w:val="ListParagraph"/>
        <w:ind w:firstLineChars="0" w:firstLine="0"/>
        <w:jc w:val="center"/>
        <w:rPr>
          <w:rFonts w:ascii="FangSong_GB2312" w:eastAsia="FangSong_GB2312"/>
          <w:sz w:val="32"/>
          <w:szCs w:val="32"/>
        </w:rPr>
      </w:pPr>
    </w:p>
    <w:p w:rsidR="00CF4214" w:rsidRPr="00EA60E2" w:rsidRDefault="00CF4214">
      <w:pPr>
        <w:widowControl/>
        <w:jc w:val="left"/>
        <w:rPr>
          <w:rFonts w:ascii="FangSong_GB2312" w:eastAsia="FangSong_GB2312"/>
          <w:sz w:val="32"/>
          <w:szCs w:val="32"/>
        </w:rPr>
        <w:sectPr w:rsidR="00CF4214" w:rsidRPr="00EA60E2" w:rsidSect="00517AF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A60E2">
        <w:rPr>
          <w:rFonts w:ascii="FangSong_GB2312" w:eastAsia="FangSong_GB2312"/>
          <w:sz w:val="32"/>
          <w:szCs w:val="32"/>
        </w:rPr>
        <w:br w:type="page"/>
      </w:r>
    </w:p>
    <w:p w:rsidR="00CF4214" w:rsidRPr="00EA60E2" w:rsidRDefault="00CF4214" w:rsidP="005B5183">
      <w:pPr>
        <w:widowControl/>
        <w:jc w:val="center"/>
        <w:rPr>
          <w:rFonts w:ascii="FangSong_GB2312" w:eastAsia="FangSong_GB2312"/>
          <w:sz w:val="32"/>
          <w:szCs w:val="32"/>
        </w:rPr>
      </w:pPr>
      <w:r w:rsidRPr="00EA60E2">
        <w:rPr>
          <w:rFonts w:ascii="黑体" w:eastAsia="黑体" w:hint="eastAsia"/>
          <w:b/>
          <w:sz w:val="36"/>
        </w:rPr>
        <w:t>二、评标委员会成员名单</w:t>
      </w:r>
    </w:p>
    <w:p w:rsidR="00CF4214" w:rsidRPr="00EA60E2" w:rsidRDefault="00CF4214">
      <w:pPr>
        <w:widowControl/>
        <w:jc w:val="left"/>
        <w:rPr>
          <w:rFonts w:ascii="FangSong_GB2312" w:eastAsia="FangSong_GB2312"/>
          <w:sz w:val="32"/>
          <w:szCs w:val="32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1559"/>
        <w:gridCol w:w="5103"/>
        <w:gridCol w:w="1985"/>
        <w:gridCol w:w="2126"/>
        <w:gridCol w:w="2268"/>
      </w:tblGrid>
      <w:tr w:rsidR="00CF4214" w:rsidRPr="00867D6E" w:rsidTr="00D46BA9">
        <w:trPr>
          <w:trHeight w:hRule="exact" w:val="105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 w:hint="eastAsia"/>
                <w:sz w:val="28"/>
                <w:szCs w:val="28"/>
              </w:rPr>
              <w:t>姓</w:t>
            </w:r>
            <w:r w:rsidRPr="00EA60E2">
              <w:rPr>
                <w:rFonts w:ascii="宋体"/>
                <w:sz w:val="28"/>
                <w:szCs w:val="28"/>
              </w:rPr>
              <w:t xml:space="preserve"> </w:t>
            </w:r>
            <w:r w:rsidRPr="00EA60E2">
              <w:rPr>
                <w:rFonts w:ascii="宋体" w:hint="eastAsia"/>
                <w:sz w:val="28"/>
                <w:szCs w:val="28"/>
              </w:rPr>
              <w:t>名</w:t>
            </w: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 w:hint="eastAsia"/>
                <w:sz w:val="28"/>
                <w:szCs w:val="28"/>
              </w:rPr>
              <w:t>工作单位</w:t>
            </w:r>
          </w:p>
        </w:tc>
        <w:tc>
          <w:tcPr>
            <w:tcW w:w="1985" w:type="dxa"/>
            <w:vAlign w:val="center"/>
          </w:tcPr>
          <w:p w:rsidR="00CF4214" w:rsidRPr="00867D6E" w:rsidRDefault="00CF4214" w:rsidP="00A11EF2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职称</w:t>
            </w:r>
          </w:p>
        </w:tc>
        <w:tc>
          <w:tcPr>
            <w:tcW w:w="2126" w:type="dxa"/>
            <w:vAlign w:val="center"/>
          </w:tcPr>
          <w:p w:rsidR="00CF4214" w:rsidRPr="00867D6E" w:rsidRDefault="00CF4214" w:rsidP="00A642BA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在评审中</w:t>
            </w:r>
          </w:p>
          <w:p w:rsidR="00CF4214" w:rsidRPr="00EA60E2" w:rsidRDefault="00CF4214" w:rsidP="00A642BA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承担的工作</w:t>
            </w: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 w:hint="eastAsia"/>
                <w:sz w:val="28"/>
                <w:szCs w:val="28"/>
              </w:rPr>
              <w:t>联系电话</w:t>
            </w: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D46BA9">
        <w:trPr>
          <w:trHeight w:hRule="exact" w:val="569"/>
        </w:trPr>
        <w:tc>
          <w:tcPr>
            <w:tcW w:w="9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  <w:r w:rsidRPr="00EA60E2">
              <w:rPr>
                <w:rFonts w:ascii="宋体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F4214" w:rsidRPr="00EA60E2" w:rsidRDefault="00CF4214" w:rsidP="00A642BA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>
      <w:pPr>
        <w:widowControl/>
        <w:jc w:val="left"/>
        <w:rPr>
          <w:rFonts w:ascii="FangSong_GB2312" w:eastAsia="FangSong_GB2312"/>
          <w:sz w:val="32"/>
          <w:szCs w:val="32"/>
        </w:rPr>
      </w:pPr>
    </w:p>
    <w:p w:rsidR="00CF4214" w:rsidRPr="00EA60E2" w:rsidRDefault="00CF4214" w:rsidP="002C3495">
      <w:pPr>
        <w:widowControl/>
        <w:jc w:val="center"/>
        <w:rPr>
          <w:rFonts w:ascii="黑体" w:eastAsia="黑体"/>
          <w:b/>
          <w:sz w:val="36"/>
        </w:rPr>
      </w:pPr>
      <w:r w:rsidRPr="00EA60E2">
        <w:rPr>
          <w:rFonts w:ascii="黑体" w:eastAsia="黑体" w:hint="eastAsia"/>
          <w:b/>
          <w:sz w:val="36"/>
        </w:rPr>
        <w:t>三、开标记录</w:t>
      </w:r>
    </w:p>
    <w:tbl>
      <w:tblPr>
        <w:tblpPr w:leftFromText="180" w:rightFromText="180" w:vertAnchor="page" w:horzAnchor="margin" w:tblpY="3085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3"/>
        <w:gridCol w:w="4410"/>
        <w:gridCol w:w="2625"/>
        <w:gridCol w:w="2100"/>
        <w:gridCol w:w="2310"/>
        <w:gridCol w:w="1712"/>
      </w:tblGrid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投标人名称</w:t>
            </w: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投标文件递交时间</w:t>
            </w:r>
          </w:p>
        </w:tc>
        <w:tc>
          <w:tcPr>
            <w:tcW w:w="2100" w:type="dxa"/>
          </w:tcPr>
          <w:p w:rsidR="00CF4214" w:rsidRPr="00E03604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color w:val="FF0000"/>
                <w:sz w:val="28"/>
                <w:szCs w:val="28"/>
              </w:rPr>
            </w:pPr>
            <w:r w:rsidRPr="00E03604">
              <w:rPr>
                <w:rFonts w:ascii="宋体" w:hAnsi="宋体" w:hint="eastAsia"/>
                <w:color w:val="FF0000"/>
                <w:sz w:val="28"/>
                <w:szCs w:val="28"/>
              </w:rPr>
              <w:t>解密情况</w:t>
            </w: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投标人代表姓名</w:t>
            </w: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联系电话</w:t>
            </w: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E03604">
        <w:tc>
          <w:tcPr>
            <w:tcW w:w="843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4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25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10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310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12" w:type="dxa"/>
          </w:tcPr>
          <w:p w:rsidR="00CF4214" w:rsidRPr="00867D6E" w:rsidRDefault="00CF4214" w:rsidP="00867D6E">
            <w:pPr>
              <w:pStyle w:val="1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0F48B7">
      <w:pPr>
        <w:spacing w:line="480" w:lineRule="auto"/>
        <w:jc w:val="center"/>
        <w:rPr>
          <w:rFonts w:ascii="FangSong_GB2312" w:eastAsia="FangSong_GB2312"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（一）投标文件递交</w:t>
      </w:r>
      <w:r w:rsidRPr="005C169A">
        <w:rPr>
          <w:rFonts w:ascii="黑体" w:eastAsia="黑体" w:hint="eastAsia"/>
          <w:b/>
          <w:color w:val="FF0000"/>
          <w:sz w:val="32"/>
          <w:szCs w:val="32"/>
        </w:rPr>
        <w:t>与解密情况</w:t>
      </w:r>
    </w:p>
    <w:p w:rsidR="00CF4214" w:rsidRPr="00EA60E2" w:rsidRDefault="00CF4214" w:rsidP="002C3495">
      <w:pPr>
        <w:spacing w:line="480" w:lineRule="auto"/>
        <w:jc w:val="left"/>
        <w:rPr>
          <w:rFonts w:ascii="FangSong_GB2312" w:eastAsia="FangSong_GB2312"/>
          <w:sz w:val="32"/>
          <w:szCs w:val="32"/>
        </w:rPr>
      </w:pPr>
    </w:p>
    <w:p w:rsidR="00CF4214" w:rsidRPr="00EA60E2" w:rsidRDefault="00CF4214" w:rsidP="000F48B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（二）投标保证金递交情况一览表</w:t>
      </w:r>
      <w:r w:rsidRPr="00EA60E2">
        <w:rPr>
          <w:rFonts w:ascii="黑体" w:eastAsia="黑体"/>
          <w:b/>
          <w:sz w:val="32"/>
          <w:szCs w:val="32"/>
        </w:rPr>
        <w:tab/>
      </w:r>
      <w:r w:rsidRPr="00EA60E2">
        <w:rPr>
          <w:rFonts w:ascii="黑体" w:eastAsia="黑体" w:hint="eastAsia"/>
          <w:b/>
          <w:sz w:val="32"/>
          <w:szCs w:val="32"/>
        </w:rPr>
        <w:t>（如有）</w:t>
      </w:r>
    </w:p>
    <w:p w:rsidR="00CF4214" w:rsidRPr="00EA60E2" w:rsidRDefault="00CF4214" w:rsidP="000F48B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174"/>
      </w:tblGrid>
      <w:tr w:rsidR="00CF4214" w:rsidRPr="00867D6E" w:rsidTr="00867D6E">
        <w:tc>
          <w:tcPr>
            <w:tcW w:w="14174" w:type="dxa"/>
          </w:tcPr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  <w:p w:rsidR="00CF4214" w:rsidRPr="00867D6E" w:rsidRDefault="00CF4214" w:rsidP="00867D6E">
            <w:pPr>
              <w:tabs>
                <w:tab w:val="left" w:pos="3057"/>
              </w:tabs>
              <w:rPr>
                <w:rFonts w:ascii="FangSong_GB2312" w:eastAsia="FangSong_GB2312"/>
                <w:sz w:val="32"/>
                <w:szCs w:val="32"/>
              </w:rPr>
            </w:pPr>
          </w:p>
        </w:tc>
      </w:tr>
    </w:tbl>
    <w:p w:rsidR="00CF4214" w:rsidRPr="00EA60E2" w:rsidRDefault="00CF4214" w:rsidP="002C3495">
      <w:pPr>
        <w:rPr>
          <w:rFonts w:ascii="FangSong_GB2312" w:eastAsia="FangSong_GB2312"/>
          <w:sz w:val="32"/>
          <w:szCs w:val="32"/>
        </w:rPr>
      </w:pPr>
    </w:p>
    <w:p w:rsidR="00CF4214" w:rsidRPr="00EA60E2" w:rsidRDefault="00CF4214" w:rsidP="002C3495">
      <w:pPr>
        <w:rPr>
          <w:rFonts w:ascii="FangSong_GB2312" w:eastAsia="FangSong_GB2312"/>
          <w:sz w:val="32"/>
          <w:szCs w:val="32"/>
        </w:rPr>
        <w:sectPr w:rsidR="00CF4214" w:rsidRPr="00EA60E2" w:rsidSect="005B5183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CF4214" w:rsidRPr="00EA60E2" w:rsidRDefault="00CF4214" w:rsidP="000F48B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（三）开标记录表</w:t>
      </w:r>
    </w:p>
    <w:p w:rsidR="00CF4214" w:rsidRPr="00EA60E2" w:rsidRDefault="00CF4214" w:rsidP="000F48B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522"/>
      </w:tblGrid>
      <w:tr w:rsidR="00CF4214" w:rsidRPr="00867D6E" w:rsidTr="00867D6E">
        <w:trPr>
          <w:trHeight w:val="10536"/>
        </w:trPr>
        <w:tc>
          <w:tcPr>
            <w:tcW w:w="8522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left"/>
              <w:rPr>
                <w:rFonts w:ascii="FangSong_GB2312" w:eastAsia="FangSong_GB2312"/>
                <w:sz w:val="28"/>
                <w:szCs w:val="28"/>
              </w:rPr>
            </w:pPr>
          </w:p>
        </w:tc>
      </w:tr>
    </w:tbl>
    <w:p w:rsidR="00CF4214" w:rsidRPr="00EA60E2" w:rsidRDefault="00CF4214" w:rsidP="004D7AF9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4D7AF9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4D7AF9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FB393D">
      <w:pPr>
        <w:spacing w:line="480" w:lineRule="auto"/>
        <w:jc w:val="center"/>
        <w:rPr>
          <w:rFonts w:ascii="黑体" w:eastAsia="黑体"/>
          <w:b/>
          <w:sz w:val="36"/>
        </w:rPr>
      </w:pPr>
      <w:r w:rsidRPr="00EA60E2">
        <w:rPr>
          <w:rFonts w:ascii="黑体" w:eastAsia="黑体" w:hint="eastAsia"/>
          <w:b/>
          <w:sz w:val="36"/>
        </w:rPr>
        <w:t>四、评标情况</w:t>
      </w:r>
    </w:p>
    <w:p w:rsidR="00CF4214" w:rsidRPr="00EA60E2" w:rsidRDefault="00CF4214" w:rsidP="000F48B7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（一）评标办法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522"/>
      </w:tblGrid>
      <w:tr w:rsidR="00CF4214" w:rsidRPr="00867D6E" w:rsidTr="00867D6E">
        <w:trPr>
          <w:trHeight w:val="1606"/>
        </w:trPr>
        <w:tc>
          <w:tcPr>
            <w:tcW w:w="8522" w:type="dxa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30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评标办法见招标文件相应章节</w:t>
            </w:r>
          </w:p>
          <w:p w:rsidR="00CF4214" w:rsidRPr="00867D6E" w:rsidRDefault="00CF4214" w:rsidP="00867D6E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CF4214" w:rsidRPr="00867D6E" w:rsidRDefault="00CF4214" w:rsidP="00867D6E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CF4214" w:rsidRPr="00867D6E" w:rsidRDefault="00CF4214" w:rsidP="00867D6E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CF4214" w:rsidRPr="00867D6E" w:rsidRDefault="00CF4214" w:rsidP="00867D6E">
            <w:pPr>
              <w:pStyle w:val="ListParagraph"/>
              <w:ind w:firstLineChars="0" w:firstLine="0"/>
              <w:rPr>
                <w:rFonts w:ascii="宋体"/>
                <w:sz w:val="30"/>
              </w:rPr>
            </w:pPr>
          </w:p>
          <w:p w:rsidR="00CF4214" w:rsidRPr="00867D6E" w:rsidRDefault="00CF4214" w:rsidP="00867D6E">
            <w:pPr>
              <w:pStyle w:val="ListParagraph"/>
              <w:ind w:firstLineChars="0" w:firstLine="0"/>
              <w:rPr>
                <w:rFonts w:ascii="FangSong_GB2312" w:eastAsia="FangSong_GB2312"/>
                <w:sz w:val="28"/>
                <w:szCs w:val="28"/>
              </w:rPr>
            </w:pPr>
          </w:p>
        </w:tc>
      </w:tr>
    </w:tbl>
    <w:p w:rsidR="00CF4214" w:rsidRPr="00EA60E2" w:rsidRDefault="00CF4214" w:rsidP="00FB393D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（二）评审过程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552"/>
        <w:gridCol w:w="5153"/>
      </w:tblGrid>
      <w:tr w:rsidR="00CF4214" w:rsidRPr="00867D6E" w:rsidTr="00867D6E">
        <w:trPr>
          <w:trHeight w:val="816"/>
        </w:trPr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阶段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情况</w:t>
            </w:r>
          </w:p>
        </w:tc>
      </w:tr>
      <w:tr w:rsidR="00CF4214" w:rsidRPr="00867D6E" w:rsidTr="00867D6E">
        <w:trPr>
          <w:trHeight w:val="842"/>
        </w:trPr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867D6E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评标准备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rPr>
          <w:trHeight w:val="840"/>
        </w:trPr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867D6E"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初步审查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rPr>
          <w:trHeight w:val="838"/>
        </w:trPr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867D6E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详细审查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rPr>
          <w:trHeight w:val="850"/>
        </w:trPr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867D6E">
              <w:rPr>
                <w:rFonts w:ascii="宋体" w:hAnsi="宋体"/>
                <w:sz w:val="28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投标文件的澄清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 w:hAnsi="宋体"/>
                <w:sz w:val="28"/>
                <w:szCs w:val="28"/>
              </w:rPr>
            </w:pPr>
            <w:r w:rsidRPr="00867D6E">
              <w:rPr>
                <w:rFonts w:ascii="宋体" w:hAnsi="宋体"/>
                <w:sz w:val="28"/>
                <w:szCs w:val="28"/>
              </w:rPr>
              <w:t>5</w:t>
            </w:r>
          </w:p>
        </w:tc>
        <w:tc>
          <w:tcPr>
            <w:tcW w:w="2552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推荐中标候选人</w:t>
            </w:r>
            <w:r w:rsidRPr="00867D6E">
              <w:rPr>
                <w:rFonts w:ascii="宋体" w:hAnsi="宋体" w:hint="eastAsia"/>
                <w:bCs/>
                <w:sz w:val="28"/>
                <w:szCs w:val="28"/>
              </w:rPr>
              <w:t>或者直接确定中标人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rPr>
          <w:trHeight w:val="934"/>
        </w:trPr>
        <w:tc>
          <w:tcPr>
            <w:tcW w:w="3369" w:type="dxa"/>
            <w:gridSpan w:val="2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  <w:tc>
          <w:tcPr>
            <w:tcW w:w="5153" w:type="dxa"/>
            <w:vAlign w:val="center"/>
          </w:tcPr>
          <w:p w:rsidR="00CF4214" w:rsidRPr="00867D6E" w:rsidRDefault="00CF4214" w:rsidP="00867D6E">
            <w:pPr>
              <w:spacing w:line="480" w:lineRule="auto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FB393D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FB393D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FB393D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（三）符合要求的投标一览表</w:t>
      </w: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5"/>
        <w:gridCol w:w="6148"/>
        <w:gridCol w:w="1459"/>
      </w:tblGrid>
      <w:tr w:rsidR="00CF4214" w:rsidRPr="00867D6E" w:rsidTr="00867D6E">
        <w:tc>
          <w:tcPr>
            <w:tcW w:w="915" w:type="dxa"/>
            <w:vAlign w:val="center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6148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投标人名称</w:t>
            </w:r>
          </w:p>
        </w:tc>
        <w:tc>
          <w:tcPr>
            <w:tcW w:w="1459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备注</w:t>
            </w: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2"/>
          <w:szCs w:val="32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（四）否决投标的情况说明</w:t>
      </w: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408"/>
        <w:gridCol w:w="2549"/>
        <w:gridCol w:w="2748"/>
      </w:tblGrid>
      <w:tr w:rsidR="00CF4214" w:rsidRPr="00867D6E" w:rsidTr="00867D6E">
        <w:tc>
          <w:tcPr>
            <w:tcW w:w="817" w:type="dxa"/>
            <w:vAlign w:val="center"/>
          </w:tcPr>
          <w:p w:rsidR="00CF4214" w:rsidRPr="00867D6E" w:rsidRDefault="00CF4214" w:rsidP="00867D6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2410" w:type="dxa"/>
            <w:vAlign w:val="center"/>
          </w:tcPr>
          <w:p w:rsidR="00CF4214" w:rsidRPr="00867D6E" w:rsidRDefault="00CF4214" w:rsidP="00867D6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投标人名称</w:t>
            </w:r>
          </w:p>
        </w:tc>
        <w:tc>
          <w:tcPr>
            <w:tcW w:w="2551" w:type="dxa"/>
            <w:vAlign w:val="center"/>
          </w:tcPr>
          <w:p w:rsidR="00CF4214" w:rsidRPr="00867D6E" w:rsidRDefault="00CF4214" w:rsidP="00867D6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被否决的</w:t>
            </w:r>
            <w:r w:rsidRPr="00867D6E">
              <w:rPr>
                <w:rFonts w:ascii="宋体" w:hAnsi="宋体" w:hint="eastAsia"/>
                <w:color w:val="FF0000"/>
                <w:sz w:val="28"/>
                <w:szCs w:val="28"/>
              </w:rPr>
              <w:t>依据</w:t>
            </w:r>
          </w:p>
        </w:tc>
        <w:tc>
          <w:tcPr>
            <w:tcW w:w="2750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投标存在的</w:t>
            </w:r>
          </w:p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具体问题</w:t>
            </w: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817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1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551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750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（五）其他情况说明</w:t>
      </w:r>
    </w:p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6"/>
        </w:rPr>
      </w:pP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CF4214" w:rsidRPr="00867D6E" w:rsidTr="00791A9E">
        <w:trPr>
          <w:cantSplit/>
          <w:trHeight w:val="700"/>
        </w:trPr>
        <w:tc>
          <w:tcPr>
            <w:tcW w:w="850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  <w:r w:rsidRPr="00867D6E">
              <w:rPr>
                <w:rFonts w:ascii="宋体" w:hAnsi="宋体" w:hint="eastAsia"/>
                <w:b/>
                <w:sz w:val="28"/>
                <w:szCs w:val="28"/>
              </w:rPr>
              <w:t>信用评价加分情况（如有）</w:t>
            </w:r>
          </w:p>
        </w:tc>
      </w:tr>
      <w:tr w:rsidR="00CF4214" w:rsidRPr="00867D6E" w:rsidTr="00791A9E">
        <w:trPr>
          <w:cantSplit/>
          <w:trHeight w:val="700"/>
        </w:trPr>
        <w:tc>
          <w:tcPr>
            <w:tcW w:w="850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b/>
                <w:sz w:val="28"/>
                <w:szCs w:val="28"/>
              </w:rPr>
            </w:pPr>
          </w:p>
        </w:tc>
      </w:tr>
    </w:tbl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（六）评分比较一览表或者经评审的价格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CF4214" w:rsidRPr="00867D6E" w:rsidTr="000F48B7">
        <w:trPr>
          <w:cantSplit/>
          <w:trHeight w:val="637"/>
        </w:trPr>
        <w:tc>
          <w:tcPr>
            <w:tcW w:w="8506" w:type="dxa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见附件：评标委员会评审工作表</w:t>
            </w:r>
          </w:p>
        </w:tc>
      </w:tr>
      <w:tr w:rsidR="00CF4214" w:rsidRPr="00867D6E" w:rsidTr="000F48B7">
        <w:trPr>
          <w:cantSplit/>
          <w:trHeight w:val="801"/>
        </w:trPr>
        <w:tc>
          <w:tcPr>
            <w:tcW w:w="8506" w:type="dxa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（七）经评审的投标人排序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5"/>
        <w:gridCol w:w="6148"/>
        <w:gridCol w:w="1459"/>
      </w:tblGrid>
      <w:tr w:rsidR="00CF4214" w:rsidRPr="00867D6E" w:rsidTr="00867D6E">
        <w:tc>
          <w:tcPr>
            <w:tcW w:w="915" w:type="dxa"/>
            <w:vAlign w:val="center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6148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投标人名称</w:t>
            </w:r>
          </w:p>
        </w:tc>
        <w:tc>
          <w:tcPr>
            <w:tcW w:w="1459" w:type="dxa"/>
            <w:vAlign w:val="center"/>
          </w:tcPr>
          <w:p w:rsidR="00CF4214" w:rsidRPr="00867D6E" w:rsidRDefault="00CF4214" w:rsidP="00867D6E">
            <w:pPr>
              <w:pStyle w:val="ListParagraph"/>
              <w:spacing w:line="40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名次</w:t>
            </w: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867D6E">
        <w:tc>
          <w:tcPr>
            <w:tcW w:w="915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148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59" w:type="dxa"/>
          </w:tcPr>
          <w:p w:rsidR="00CF4214" w:rsidRPr="00867D6E" w:rsidRDefault="00CF4214" w:rsidP="00867D6E">
            <w:pPr>
              <w:pStyle w:val="ListParagraph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CF4214" w:rsidRPr="00EA60E2" w:rsidRDefault="00CF4214" w:rsidP="00791A9E">
      <w:pPr>
        <w:spacing w:line="480" w:lineRule="auto"/>
        <w:jc w:val="left"/>
        <w:rPr>
          <w:rFonts w:ascii="黑体" w:eastAsia="黑体"/>
          <w:b/>
          <w:sz w:val="36"/>
        </w:rPr>
      </w:pPr>
    </w:p>
    <w:p w:rsidR="00CF4214" w:rsidRPr="00EA60E2" w:rsidRDefault="00CF4214" w:rsidP="00724EFB">
      <w:pPr>
        <w:spacing w:line="480" w:lineRule="auto"/>
        <w:jc w:val="center"/>
        <w:rPr>
          <w:rFonts w:ascii="黑体" w:eastAsia="黑体"/>
          <w:b/>
          <w:sz w:val="32"/>
          <w:szCs w:val="32"/>
        </w:rPr>
      </w:pPr>
      <w:r w:rsidRPr="00EA60E2">
        <w:rPr>
          <w:rFonts w:ascii="黑体" w:eastAsia="黑体" w:hint="eastAsia"/>
          <w:b/>
          <w:sz w:val="32"/>
          <w:szCs w:val="32"/>
        </w:rPr>
        <w:t>（八）澄清、说明或补正事项纪要</w:t>
      </w: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06"/>
      </w:tblGrid>
      <w:tr w:rsidR="00CF4214" w:rsidRPr="00867D6E" w:rsidTr="000F48B7">
        <w:trPr>
          <w:cantSplit/>
          <w:trHeight w:val="604"/>
        </w:trPr>
        <w:tc>
          <w:tcPr>
            <w:tcW w:w="8506" w:type="dxa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见附件：</w:t>
            </w:r>
          </w:p>
        </w:tc>
      </w:tr>
      <w:tr w:rsidR="00CF4214" w:rsidRPr="00867D6E" w:rsidTr="000F48B7">
        <w:trPr>
          <w:cantSplit/>
          <w:trHeight w:val="869"/>
        </w:trPr>
        <w:tc>
          <w:tcPr>
            <w:tcW w:w="8506" w:type="dxa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rPr>
                <w:rFonts w:ascii="宋体"/>
                <w:b/>
                <w:sz w:val="28"/>
                <w:szCs w:val="28"/>
              </w:rPr>
            </w:pPr>
          </w:p>
        </w:tc>
      </w:tr>
    </w:tbl>
    <w:p w:rsidR="00CF4214" w:rsidRPr="00EA60E2" w:rsidRDefault="00CF4214" w:rsidP="00AF38E3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AF38E3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AF38E3">
      <w:pPr>
        <w:spacing w:line="480" w:lineRule="auto"/>
        <w:jc w:val="center"/>
        <w:rPr>
          <w:rFonts w:ascii="黑体" w:eastAsia="黑体"/>
          <w:b/>
          <w:sz w:val="36"/>
        </w:rPr>
      </w:pPr>
    </w:p>
    <w:p w:rsidR="00CF4214" w:rsidRPr="00EA60E2" w:rsidRDefault="00CF4214" w:rsidP="00AF38E3">
      <w:pPr>
        <w:spacing w:line="480" w:lineRule="auto"/>
        <w:jc w:val="center"/>
        <w:rPr>
          <w:rFonts w:ascii="黑体" w:eastAsia="黑体"/>
          <w:b/>
          <w:sz w:val="36"/>
        </w:rPr>
      </w:pPr>
      <w:r w:rsidRPr="00EA60E2">
        <w:rPr>
          <w:rFonts w:ascii="黑体" w:eastAsia="黑体" w:hint="eastAsia"/>
          <w:b/>
          <w:sz w:val="36"/>
        </w:rPr>
        <w:t>五、评标结果</w:t>
      </w:r>
    </w:p>
    <w:tbl>
      <w:tblPr>
        <w:tblW w:w="8305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09"/>
        <w:gridCol w:w="6096"/>
      </w:tblGrid>
      <w:tr w:rsidR="00CF4214" w:rsidRPr="00867D6E" w:rsidTr="00791A9E">
        <w:trPr>
          <w:trHeight w:val="637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项目名称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637"/>
        </w:trPr>
        <w:tc>
          <w:tcPr>
            <w:tcW w:w="2209" w:type="dxa"/>
            <w:vAlign w:val="center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标段名称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637"/>
        </w:trPr>
        <w:tc>
          <w:tcPr>
            <w:tcW w:w="2209" w:type="dxa"/>
            <w:vAlign w:val="center"/>
          </w:tcPr>
          <w:p w:rsidR="00CF4214" w:rsidRPr="00867D6E" w:rsidRDefault="00CF4214" w:rsidP="000F48B7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招标编号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703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第一中标候选人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698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第二中标候选人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708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第三中标候选人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791A9E">
        <w:trPr>
          <w:trHeight w:val="974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主任评委签名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0F48B7">
        <w:trPr>
          <w:trHeight w:val="3232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评委签名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307A71">
        <w:trPr>
          <w:trHeight w:val="1952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评标委员会成员不同意见和理由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CF4214" w:rsidRPr="00867D6E" w:rsidTr="00307A71">
        <w:trPr>
          <w:trHeight w:val="1303"/>
        </w:trPr>
        <w:tc>
          <w:tcPr>
            <w:tcW w:w="2209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签订合同前</w:t>
            </w: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r w:rsidRPr="00867D6E">
              <w:rPr>
                <w:rFonts w:ascii="宋体" w:hAnsi="宋体" w:hint="eastAsia"/>
                <w:sz w:val="28"/>
                <w:szCs w:val="28"/>
              </w:rPr>
              <w:t>要处理的事宜</w:t>
            </w:r>
          </w:p>
        </w:tc>
        <w:tc>
          <w:tcPr>
            <w:tcW w:w="6096" w:type="dxa"/>
            <w:vAlign w:val="center"/>
          </w:tcPr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</w:p>
          <w:p w:rsidR="00CF4214" w:rsidRPr="00867D6E" w:rsidRDefault="00CF4214" w:rsidP="00791A9E">
            <w:pPr>
              <w:pStyle w:val="ListParagraph"/>
              <w:spacing w:line="440" w:lineRule="exact"/>
              <w:ind w:firstLineChars="0" w:firstLine="0"/>
              <w:jc w:val="center"/>
              <w:rPr>
                <w:rFonts w:ascii="宋体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F4214" w:rsidRPr="00EA60E2" w:rsidRDefault="00CF4214" w:rsidP="00AF38E3">
      <w:pPr>
        <w:rPr>
          <w:rFonts w:ascii="宋体"/>
        </w:rPr>
      </w:pPr>
    </w:p>
    <w:p w:rsidR="00CF4214" w:rsidRPr="00EA60E2" w:rsidRDefault="00CF4214" w:rsidP="00AF38E3"/>
    <w:p w:rsidR="00CF4214" w:rsidRPr="00EA60E2" w:rsidRDefault="00CF4214" w:rsidP="000F48B7">
      <w:pPr>
        <w:pStyle w:val="ListParagraph"/>
        <w:spacing w:line="440" w:lineRule="exact"/>
        <w:ind w:firstLineChars="0" w:firstLine="0"/>
        <w:jc w:val="right"/>
        <w:rPr>
          <w:rFonts w:ascii="宋体"/>
          <w:sz w:val="28"/>
          <w:szCs w:val="28"/>
        </w:rPr>
      </w:pPr>
      <w:r w:rsidRPr="00EA60E2">
        <w:rPr>
          <w:rFonts w:ascii="宋体" w:hAnsi="宋体" w:hint="eastAsia"/>
          <w:sz w:val="28"/>
          <w:szCs w:val="28"/>
        </w:rPr>
        <w:t>年</w:t>
      </w:r>
      <w:r w:rsidRPr="00EA60E2">
        <w:rPr>
          <w:rFonts w:ascii="宋体" w:hAnsi="宋体"/>
          <w:sz w:val="28"/>
          <w:szCs w:val="28"/>
        </w:rPr>
        <w:t xml:space="preserve">   </w:t>
      </w:r>
      <w:r w:rsidRPr="00EA60E2">
        <w:rPr>
          <w:rFonts w:ascii="宋体" w:hAnsi="宋体" w:hint="eastAsia"/>
          <w:sz w:val="28"/>
          <w:szCs w:val="28"/>
        </w:rPr>
        <w:t>月</w:t>
      </w:r>
      <w:r w:rsidRPr="00EA60E2">
        <w:rPr>
          <w:rFonts w:ascii="宋体" w:hAnsi="宋体"/>
          <w:sz w:val="28"/>
          <w:szCs w:val="28"/>
        </w:rPr>
        <w:t xml:space="preserve">   </w:t>
      </w:r>
      <w:r w:rsidRPr="00EA60E2">
        <w:rPr>
          <w:rFonts w:ascii="宋体" w:hAnsi="宋体" w:hint="eastAsia"/>
          <w:sz w:val="28"/>
          <w:szCs w:val="28"/>
        </w:rPr>
        <w:t>日</w:t>
      </w:r>
    </w:p>
    <w:p w:rsidR="00CF4214" w:rsidRPr="00EA60E2" w:rsidRDefault="00CF4214" w:rsidP="00791A9E">
      <w:pPr>
        <w:pStyle w:val="ListParagraph"/>
        <w:spacing w:line="440" w:lineRule="exact"/>
        <w:ind w:firstLineChars="0" w:firstLine="0"/>
        <w:jc w:val="center"/>
        <w:rPr>
          <w:rFonts w:ascii="宋体"/>
          <w:sz w:val="28"/>
          <w:szCs w:val="28"/>
        </w:rPr>
      </w:pPr>
    </w:p>
    <w:p w:rsidR="00CF4214" w:rsidRPr="00EA60E2" w:rsidRDefault="00CF4214" w:rsidP="000C0A51">
      <w:pPr>
        <w:spacing w:line="480" w:lineRule="auto"/>
        <w:jc w:val="center"/>
        <w:rPr>
          <w:rFonts w:ascii="黑体" w:eastAsia="黑体"/>
          <w:b/>
          <w:sz w:val="36"/>
        </w:rPr>
      </w:pPr>
      <w:r w:rsidRPr="00EA60E2">
        <w:rPr>
          <w:rFonts w:ascii="黑体" w:eastAsia="黑体" w:hint="eastAsia"/>
          <w:b/>
          <w:sz w:val="36"/>
        </w:rPr>
        <w:t>六、附件</w:t>
      </w:r>
    </w:p>
    <w:p w:rsidR="00CF4214" w:rsidRPr="00791A9E" w:rsidRDefault="00CF4214" w:rsidP="00791A9E">
      <w:pPr>
        <w:pStyle w:val="ListParagraph"/>
        <w:spacing w:line="440" w:lineRule="exact"/>
        <w:ind w:firstLineChars="0" w:firstLine="0"/>
        <w:jc w:val="center"/>
        <w:rPr>
          <w:rFonts w:ascii="宋体"/>
          <w:sz w:val="28"/>
          <w:szCs w:val="28"/>
        </w:rPr>
      </w:pPr>
    </w:p>
    <w:sectPr w:rsidR="00CF4214" w:rsidRPr="00791A9E" w:rsidSect="002C34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214" w:rsidRDefault="00CF4214" w:rsidP="00451CE9">
      <w:r>
        <w:separator/>
      </w:r>
    </w:p>
  </w:endnote>
  <w:endnote w:type="continuationSeparator" w:id="1">
    <w:p w:rsidR="00CF4214" w:rsidRDefault="00CF4214" w:rsidP="00451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214" w:rsidRDefault="00CF4214" w:rsidP="00451CE9">
      <w:r>
        <w:separator/>
      </w:r>
    </w:p>
  </w:footnote>
  <w:footnote w:type="continuationSeparator" w:id="1">
    <w:p w:rsidR="00CF4214" w:rsidRDefault="00CF4214" w:rsidP="00451C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A7510"/>
    <w:multiLevelType w:val="hybridMultilevel"/>
    <w:tmpl w:val="A266ADF6"/>
    <w:lvl w:ilvl="0" w:tplc="7ED29BAC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CE9"/>
    <w:rsid w:val="00044FE1"/>
    <w:rsid w:val="00091564"/>
    <w:rsid w:val="000C0A51"/>
    <w:rsid w:val="000C29DD"/>
    <w:rsid w:val="000C7103"/>
    <w:rsid w:val="000C78DC"/>
    <w:rsid w:val="000D5D48"/>
    <w:rsid w:val="000E3229"/>
    <w:rsid w:val="000E363B"/>
    <w:rsid w:val="000F48B7"/>
    <w:rsid w:val="00115B42"/>
    <w:rsid w:val="0012369A"/>
    <w:rsid w:val="00123F79"/>
    <w:rsid w:val="00126C0D"/>
    <w:rsid w:val="00145D48"/>
    <w:rsid w:val="001617D6"/>
    <w:rsid w:val="001A00A6"/>
    <w:rsid w:val="001B3297"/>
    <w:rsid w:val="001D5903"/>
    <w:rsid w:val="00212366"/>
    <w:rsid w:val="0021468D"/>
    <w:rsid w:val="00221EA8"/>
    <w:rsid w:val="00223F40"/>
    <w:rsid w:val="00290875"/>
    <w:rsid w:val="002A15F6"/>
    <w:rsid w:val="002B1344"/>
    <w:rsid w:val="002B7BDA"/>
    <w:rsid w:val="002C3495"/>
    <w:rsid w:val="002D19A5"/>
    <w:rsid w:val="002E7552"/>
    <w:rsid w:val="002F1E63"/>
    <w:rsid w:val="002F2209"/>
    <w:rsid w:val="00307A71"/>
    <w:rsid w:val="00334CD0"/>
    <w:rsid w:val="00361A3A"/>
    <w:rsid w:val="00367EA1"/>
    <w:rsid w:val="00387D20"/>
    <w:rsid w:val="00390DC1"/>
    <w:rsid w:val="003F2082"/>
    <w:rsid w:val="003F2CD3"/>
    <w:rsid w:val="003F6D02"/>
    <w:rsid w:val="0040521C"/>
    <w:rsid w:val="0040611C"/>
    <w:rsid w:val="00410EE7"/>
    <w:rsid w:val="004243EE"/>
    <w:rsid w:val="00440ADC"/>
    <w:rsid w:val="004467A1"/>
    <w:rsid w:val="00451CE9"/>
    <w:rsid w:val="00464C9B"/>
    <w:rsid w:val="004664E4"/>
    <w:rsid w:val="00467E2B"/>
    <w:rsid w:val="0048419B"/>
    <w:rsid w:val="0048637F"/>
    <w:rsid w:val="00487AE0"/>
    <w:rsid w:val="004C0D73"/>
    <w:rsid w:val="004D7AF9"/>
    <w:rsid w:val="00501EDE"/>
    <w:rsid w:val="005134DB"/>
    <w:rsid w:val="00517AF2"/>
    <w:rsid w:val="00565966"/>
    <w:rsid w:val="005803DD"/>
    <w:rsid w:val="005916B7"/>
    <w:rsid w:val="005B5183"/>
    <w:rsid w:val="005C169A"/>
    <w:rsid w:val="005C3632"/>
    <w:rsid w:val="005E0A6D"/>
    <w:rsid w:val="005F1C52"/>
    <w:rsid w:val="00621F1A"/>
    <w:rsid w:val="00622CA3"/>
    <w:rsid w:val="0064068E"/>
    <w:rsid w:val="00640D33"/>
    <w:rsid w:val="00644FB5"/>
    <w:rsid w:val="006864D2"/>
    <w:rsid w:val="00690250"/>
    <w:rsid w:val="006A289F"/>
    <w:rsid w:val="006C2344"/>
    <w:rsid w:val="006E2213"/>
    <w:rsid w:val="00702A5A"/>
    <w:rsid w:val="007178B1"/>
    <w:rsid w:val="007237C4"/>
    <w:rsid w:val="00724EFB"/>
    <w:rsid w:val="007268BE"/>
    <w:rsid w:val="00730A06"/>
    <w:rsid w:val="0074575D"/>
    <w:rsid w:val="00753D58"/>
    <w:rsid w:val="00791A9E"/>
    <w:rsid w:val="007B1A4F"/>
    <w:rsid w:val="007D1472"/>
    <w:rsid w:val="007E6413"/>
    <w:rsid w:val="007F3BA9"/>
    <w:rsid w:val="008309BE"/>
    <w:rsid w:val="00832513"/>
    <w:rsid w:val="00832F21"/>
    <w:rsid w:val="00845F1E"/>
    <w:rsid w:val="00864140"/>
    <w:rsid w:val="00867D6E"/>
    <w:rsid w:val="00894BFD"/>
    <w:rsid w:val="008A5ADE"/>
    <w:rsid w:val="008B2E05"/>
    <w:rsid w:val="00904FF6"/>
    <w:rsid w:val="00905F11"/>
    <w:rsid w:val="0093096F"/>
    <w:rsid w:val="00955D66"/>
    <w:rsid w:val="00961206"/>
    <w:rsid w:val="00982B5A"/>
    <w:rsid w:val="00990C87"/>
    <w:rsid w:val="00A10017"/>
    <w:rsid w:val="00A1154B"/>
    <w:rsid w:val="00A11EF2"/>
    <w:rsid w:val="00A12BAD"/>
    <w:rsid w:val="00A211AC"/>
    <w:rsid w:val="00A23FAC"/>
    <w:rsid w:val="00A43CEA"/>
    <w:rsid w:val="00A642BA"/>
    <w:rsid w:val="00A67E9C"/>
    <w:rsid w:val="00AF38E3"/>
    <w:rsid w:val="00B013DF"/>
    <w:rsid w:val="00B1479D"/>
    <w:rsid w:val="00B46BB0"/>
    <w:rsid w:val="00B7775A"/>
    <w:rsid w:val="00B948F8"/>
    <w:rsid w:val="00BD5B3E"/>
    <w:rsid w:val="00C30AE4"/>
    <w:rsid w:val="00C334C6"/>
    <w:rsid w:val="00C4649E"/>
    <w:rsid w:val="00C670D0"/>
    <w:rsid w:val="00C82C9E"/>
    <w:rsid w:val="00C84C72"/>
    <w:rsid w:val="00C86F22"/>
    <w:rsid w:val="00C873BA"/>
    <w:rsid w:val="00CE35DF"/>
    <w:rsid w:val="00CF4214"/>
    <w:rsid w:val="00D05AC2"/>
    <w:rsid w:val="00D34D37"/>
    <w:rsid w:val="00D46BA9"/>
    <w:rsid w:val="00D504CA"/>
    <w:rsid w:val="00DF5316"/>
    <w:rsid w:val="00E03604"/>
    <w:rsid w:val="00E427C9"/>
    <w:rsid w:val="00E55054"/>
    <w:rsid w:val="00E71B75"/>
    <w:rsid w:val="00E771EB"/>
    <w:rsid w:val="00E91740"/>
    <w:rsid w:val="00EA60E2"/>
    <w:rsid w:val="00EB1C3D"/>
    <w:rsid w:val="00EB7B3C"/>
    <w:rsid w:val="00F37E1B"/>
    <w:rsid w:val="00F75B66"/>
    <w:rsid w:val="00F84E05"/>
    <w:rsid w:val="00F927E9"/>
    <w:rsid w:val="00F9420B"/>
    <w:rsid w:val="00FA23E5"/>
    <w:rsid w:val="00FB393D"/>
    <w:rsid w:val="00FB75E4"/>
    <w:rsid w:val="00FC55C7"/>
    <w:rsid w:val="00FD6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E63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1C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CE9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51C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51CE9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451CE9"/>
    <w:pPr>
      <w:ind w:firstLineChars="200" w:firstLine="420"/>
    </w:pPr>
  </w:style>
  <w:style w:type="table" w:styleId="TableGrid">
    <w:name w:val="Table Grid"/>
    <w:basedOn w:val="TableNormal"/>
    <w:uiPriority w:val="99"/>
    <w:rsid w:val="00451CE9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12369A"/>
    <w:rPr>
      <w:rFonts w:cs="Times New Roman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rsid w:val="0012369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2369A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236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236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12369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69A"/>
    <w:rPr>
      <w:rFonts w:cs="Times New Roman"/>
      <w:sz w:val="18"/>
      <w:szCs w:val="18"/>
    </w:rPr>
  </w:style>
  <w:style w:type="paragraph" w:customStyle="1" w:styleId="1">
    <w:name w:val="列出段落1"/>
    <w:basedOn w:val="Normal"/>
    <w:uiPriority w:val="99"/>
    <w:rsid w:val="000C78D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15</Pages>
  <Words>192</Words>
  <Characters>1101</Characters>
  <Application>Microsoft Office Outlook</Application>
  <DocSecurity>0</DocSecurity>
  <Lines>0</Lines>
  <Paragraphs>0</Paragraphs>
  <ScaleCrop>false</ScaleCrop>
  <Company>huake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湖北省工程建设项目招标</dc:title>
  <dc:subject/>
  <dc:creator>pry</dc:creator>
  <cp:keywords/>
  <dc:description/>
  <cp:lastModifiedBy>Administrator</cp:lastModifiedBy>
  <cp:revision>2</cp:revision>
  <dcterms:created xsi:type="dcterms:W3CDTF">2018-06-19T15:12:00Z</dcterms:created>
  <dcterms:modified xsi:type="dcterms:W3CDTF">2018-06-19T15:12:00Z</dcterms:modified>
</cp:coreProperties>
</file>