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016" w:rsidRPr="00C92AF5" w:rsidRDefault="00825016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44"/>
          <w:szCs w:val="44"/>
        </w:rPr>
      </w:pPr>
    </w:p>
    <w:p w:rsidR="00825016" w:rsidRPr="00C92AF5" w:rsidRDefault="00825016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44"/>
          <w:szCs w:val="44"/>
        </w:rPr>
      </w:pPr>
    </w:p>
    <w:p w:rsidR="00825016" w:rsidRDefault="00825016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44"/>
          <w:szCs w:val="44"/>
        </w:rPr>
      </w:pPr>
    </w:p>
    <w:p w:rsidR="00825016" w:rsidRPr="006F4923" w:rsidRDefault="00825016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44"/>
          <w:szCs w:val="44"/>
        </w:rPr>
      </w:pPr>
      <w:r w:rsidRPr="006F4923">
        <w:rPr>
          <w:rFonts w:ascii="黑体" w:eastAsia="黑体" w:hAnsi="黑体" w:hint="eastAsia"/>
          <w:b/>
          <w:sz w:val="44"/>
          <w:szCs w:val="44"/>
        </w:rPr>
        <w:t>湖北省工程建设项目招标</w:t>
      </w:r>
    </w:p>
    <w:p w:rsidR="00825016" w:rsidRPr="006F4923" w:rsidRDefault="00825016" w:rsidP="002B7BDA">
      <w:pPr>
        <w:pStyle w:val="ListParagraph"/>
        <w:ind w:firstLineChars="0" w:firstLine="0"/>
        <w:jc w:val="center"/>
        <w:rPr>
          <w:rFonts w:ascii="FangSong_GB2312" w:eastAsia="FangSong_GB2312"/>
          <w:b/>
          <w:sz w:val="36"/>
          <w:szCs w:val="36"/>
        </w:rPr>
      </w:pPr>
    </w:p>
    <w:p w:rsidR="00825016" w:rsidRPr="006F4923" w:rsidRDefault="00825016" w:rsidP="002C47EC">
      <w:pPr>
        <w:jc w:val="center"/>
        <w:rPr>
          <w:rFonts w:eastAsia="黑体"/>
          <w:sz w:val="72"/>
        </w:rPr>
      </w:pPr>
      <w:r w:rsidRPr="006F4923">
        <w:rPr>
          <w:rFonts w:eastAsia="黑体" w:hint="eastAsia"/>
          <w:sz w:val="72"/>
        </w:rPr>
        <w:t>资格预审报告</w:t>
      </w:r>
    </w:p>
    <w:p w:rsidR="00825016" w:rsidRPr="006F4923" w:rsidRDefault="00825016" w:rsidP="002C47EC">
      <w:pPr>
        <w:rPr>
          <w:rFonts w:eastAsia="黑体"/>
          <w:sz w:val="44"/>
        </w:rPr>
      </w:pPr>
    </w:p>
    <w:p w:rsidR="00825016" w:rsidRPr="006F4923" w:rsidRDefault="00825016" w:rsidP="004D5901">
      <w:pPr>
        <w:ind w:leftChars="389" w:left="31680" w:hangingChars="444" w:firstLine="31680"/>
        <w:rPr>
          <w:rFonts w:ascii="宋体"/>
          <w:b/>
          <w:sz w:val="28"/>
        </w:rPr>
      </w:pPr>
      <w:r w:rsidRPr="006F4923">
        <w:rPr>
          <w:rFonts w:ascii="宋体" w:hAnsi="宋体" w:hint="eastAsia"/>
          <w:b/>
          <w:sz w:val="28"/>
        </w:rPr>
        <w:t>招标编号：</w:t>
      </w:r>
    </w:p>
    <w:p w:rsidR="00825016" w:rsidRPr="006F4923" w:rsidRDefault="00825016" w:rsidP="004D5901">
      <w:pPr>
        <w:ind w:leftChars="389" w:left="31680" w:hangingChars="444" w:firstLine="31680"/>
        <w:rPr>
          <w:rFonts w:ascii="宋体"/>
          <w:b/>
          <w:sz w:val="28"/>
        </w:rPr>
      </w:pPr>
      <w:r w:rsidRPr="006F4923">
        <w:rPr>
          <w:rFonts w:ascii="宋体" w:hAnsi="宋体" w:hint="eastAsia"/>
          <w:b/>
          <w:sz w:val="28"/>
        </w:rPr>
        <w:t>项目名称：</w:t>
      </w:r>
    </w:p>
    <w:p w:rsidR="00825016" w:rsidRPr="006F4923" w:rsidRDefault="00825016" w:rsidP="004D5901">
      <w:pPr>
        <w:ind w:leftChars="389" w:left="31680" w:hangingChars="444" w:firstLine="31680"/>
        <w:rPr>
          <w:rFonts w:ascii="宋体"/>
          <w:b/>
          <w:sz w:val="28"/>
        </w:rPr>
      </w:pPr>
      <w:r w:rsidRPr="006F4923">
        <w:rPr>
          <w:rFonts w:ascii="宋体" w:hAnsi="宋体" w:hint="eastAsia"/>
          <w:b/>
          <w:sz w:val="28"/>
        </w:rPr>
        <w:t>标段名称：</w:t>
      </w:r>
    </w:p>
    <w:p w:rsidR="00825016" w:rsidRPr="006F4923" w:rsidRDefault="00825016" w:rsidP="004D5901">
      <w:pPr>
        <w:ind w:leftChars="389" w:left="31680" w:hangingChars="444" w:firstLine="31680"/>
        <w:rPr>
          <w:rFonts w:ascii="宋体"/>
          <w:b/>
          <w:sz w:val="28"/>
          <w:u w:val="single"/>
        </w:rPr>
      </w:pPr>
    </w:p>
    <w:p w:rsidR="00825016" w:rsidRPr="006F4923" w:rsidRDefault="00825016" w:rsidP="002C47EC">
      <w:pPr>
        <w:rPr>
          <w:rFonts w:ascii="宋体"/>
          <w:b/>
          <w:sz w:val="28"/>
        </w:rPr>
      </w:pPr>
    </w:p>
    <w:p w:rsidR="00825016" w:rsidRPr="006F4923" w:rsidRDefault="00825016" w:rsidP="002C47EC">
      <w:pPr>
        <w:rPr>
          <w:rFonts w:ascii="宋体"/>
          <w:b/>
          <w:sz w:val="28"/>
        </w:rPr>
      </w:pPr>
    </w:p>
    <w:p w:rsidR="00825016" w:rsidRPr="006F4923" w:rsidRDefault="00825016" w:rsidP="002C47EC">
      <w:pPr>
        <w:rPr>
          <w:rFonts w:ascii="宋体"/>
          <w:b/>
          <w:sz w:val="28"/>
        </w:rPr>
      </w:pPr>
    </w:p>
    <w:p w:rsidR="00825016" w:rsidRPr="006F4923" w:rsidRDefault="00825016" w:rsidP="002C47EC">
      <w:pPr>
        <w:rPr>
          <w:rFonts w:ascii="宋体"/>
          <w:b/>
          <w:sz w:val="28"/>
        </w:rPr>
      </w:pPr>
    </w:p>
    <w:p w:rsidR="00825016" w:rsidRPr="006F4923" w:rsidRDefault="00825016" w:rsidP="004D5901">
      <w:pPr>
        <w:ind w:firstLineChars="300" w:firstLine="31680"/>
        <w:rPr>
          <w:rFonts w:ascii="宋体"/>
          <w:b/>
          <w:sz w:val="28"/>
        </w:rPr>
      </w:pPr>
      <w:r w:rsidRPr="006F4923">
        <w:rPr>
          <w:rFonts w:ascii="宋体" w:hAnsi="宋体" w:hint="eastAsia"/>
          <w:b/>
          <w:sz w:val="28"/>
        </w:rPr>
        <w:t>招</w:t>
      </w:r>
      <w:r w:rsidRPr="006F4923">
        <w:rPr>
          <w:rFonts w:ascii="宋体" w:hAnsi="宋体"/>
          <w:b/>
          <w:sz w:val="28"/>
        </w:rPr>
        <w:t xml:space="preserve">   </w:t>
      </w:r>
      <w:r w:rsidRPr="006F4923">
        <w:rPr>
          <w:rFonts w:ascii="宋体" w:hAnsi="宋体" w:hint="eastAsia"/>
          <w:b/>
          <w:sz w:val="28"/>
        </w:rPr>
        <w:t>标</w:t>
      </w:r>
      <w:r w:rsidRPr="006F4923">
        <w:rPr>
          <w:rFonts w:ascii="宋体" w:hAnsi="宋体"/>
          <w:b/>
          <w:sz w:val="28"/>
        </w:rPr>
        <w:t xml:space="preserve">   </w:t>
      </w:r>
      <w:r w:rsidRPr="006F4923">
        <w:rPr>
          <w:rFonts w:ascii="宋体" w:hAnsi="宋体" w:hint="eastAsia"/>
          <w:b/>
          <w:sz w:val="28"/>
        </w:rPr>
        <w:t>人：</w:t>
      </w:r>
    </w:p>
    <w:p w:rsidR="00825016" w:rsidRPr="006F4923" w:rsidRDefault="00825016" w:rsidP="004D5901">
      <w:pPr>
        <w:ind w:firstLineChars="300" w:firstLine="31680"/>
        <w:rPr>
          <w:rFonts w:ascii="宋体"/>
          <w:b/>
          <w:sz w:val="28"/>
        </w:rPr>
      </w:pPr>
      <w:r w:rsidRPr="006F4923">
        <w:rPr>
          <w:rFonts w:ascii="宋体" w:hAnsi="宋体" w:hint="eastAsia"/>
          <w:b/>
          <w:sz w:val="28"/>
        </w:rPr>
        <w:t>招标代理机构：</w:t>
      </w:r>
    </w:p>
    <w:p w:rsidR="00825016" w:rsidRPr="006F4923" w:rsidRDefault="00825016" w:rsidP="00311B5E">
      <w:pPr>
        <w:rPr>
          <w:rFonts w:ascii="宋体"/>
          <w:b/>
          <w:sz w:val="28"/>
        </w:rPr>
      </w:pPr>
    </w:p>
    <w:p w:rsidR="00825016" w:rsidRPr="006F4923" w:rsidRDefault="00825016" w:rsidP="004D5901">
      <w:pPr>
        <w:ind w:firstLineChars="800" w:firstLine="31680"/>
        <w:rPr>
          <w:rFonts w:ascii="宋体"/>
          <w:b/>
          <w:sz w:val="28"/>
        </w:rPr>
      </w:pPr>
      <w:r w:rsidRPr="006F4923">
        <w:rPr>
          <w:rFonts w:ascii="宋体" w:hAnsi="宋体" w:hint="eastAsia"/>
          <w:b/>
          <w:sz w:val="28"/>
        </w:rPr>
        <w:t>时间：</w:t>
      </w:r>
      <w:r w:rsidRPr="006F4923">
        <w:rPr>
          <w:rFonts w:ascii="宋体" w:hAnsi="宋体"/>
          <w:b/>
          <w:sz w:val="28"/>
        </w:rPr>
        <w:t xml:space="preserve">       </w:t>
      </w:r>
      <w:r w:rsidRPr="006F4923">
        <w:rPr>
          <w:rFonts w:ascii="宋体" w:hAnsi="宋体" w:hint="eastAsia"/>
          <w:b/>
          <w:sz w:val="28"/>
        </w:rPr>
        <w:t>年</w:t>
      </w:r>
      <w:r w:rsidRPr="006F4923">
        <w:rPr>
          <w:rFonts w:ascii="宋体" w:hAnsi="宋体"/>
          <w:b/>
          <w:sz w:val="28"/>
        </w:rPr>
        <w:t xml:space="preserve">    </w:t>
      </w:r>
      <w:r w:rsidRPr="006F4923">
        <w:rPr>
          <w:rFonts w:ascii="宋体" w:hAnsi="宋体" w:hint="eastAsia"/>
          <w:b/>
          <w:sz w:val="28"/>
        </w:rPr>
        <w:t>月</w:t>
      </w:r>
      <w:r w:rsidRPr="006F4923">
        <w:rPr>
          <w:rFonts w:ascii="宋体" w:hAnsi="宋体"/>
          <w:b/>
          <w:sz w:val="28"/>
        </w:rPr>
        <w:t xml:space="preserve">   </w:t>
      </w:r>
      <w:r w:rsidRPr="006F4923">
        <w:rPr>
          <w:rFonts w:ascii="宋体" w:hAnsi="宋体" w:hint="eastAsia"/>
          <w:b/>
          <w:sz w:val="28"/>
        </w:rPr>
        <w:t>日</w:t>
      </w:r>
    </w:p>
    <w:p w:rsidR="00825016" w:rsidRPr="006F4923" w:rsidRDefault="00825016" w:rsidP="002C47EC">
      <w:pPr>
        <w:rPr>
          <w:rFonts w:eastAsia="黑体"/>
          <w:b/>
          <w:sz w:val="28"/>
        </w:rPr>
      </w:pPr>
    </w:p>
    <w:p w:rsidR="00825016" w:rsidRPr="006F4923" w:rsidRDefault="00825016" w:rsidP="004D5901">
      <w:pPr>
        <w:ind w:firstLineChars="116" w:firstLine="31680"/>
        <w:jc w:val="left"/>
        <w:rPr>
          <w:rFonts w:ascii="FangSong_GB2312" w:eastAsia="FangSong_GB2312"/>
          <w:b/>
          <w:sz w:val="36"/>
          <w:szCs w:val="36"/>
        </w:rPr>
      </w:pPr>
      <w:r w:rsidRPr="006F4923">
        <w:rPr>
          <w:rFonts w:eastAsia="黑体"/>
          <w:b/>
          <w:sz w:val="36"/>
        </w:rPr>
        <w:br w:type="page"/>
      </w:r>
    </w:p>
    <w:p w:rsidR="00825016" w:rsidRPr="006F4923" w:rsidRDefault="00825016" w:rsidP="007F3BA9">
      <w:pPr>
        <w:pStyle w:val="ListParagraph"/>
        <w:ind w:firstLineChars="0" w:firstLine="0"/>
        <w:jc w:val="center"/>
        <w:rPr>
          <w:rFonts w:ascii="FangSong_GB2312" w:eastAsia="FangSong_GB2312"/>
          <w:b/>
          <w:sz w:val="36"/>
          <w:szCs w:val="36"/>
        </w:rPr>
      </w:pPr>
    </w:p>
    <w:p w:rsidR="00825016" w:rsidRPr="006F4923" w:rsidRDefault="00825016" w:rsidP="007F3BA9">
      <w:pPr>
        <w:pStyle w:val="ListParagraph"/>
        <w:ind w:firstLineChars="0" w:firstLine="0"/>
        <w:jc w:val="center"/>
        <w:rPr>
          <w:rFonts w:ascii="FangSong_GB2312" w:eastAsia="FangSong_GB2312"/>
          <w:b/>
          <w:sz w:val="36"/>
          <w:szCs w:val="36"/>
        </w:rPr>
      </w:pPr>
      <w:r w:rsidRPr="006F4923">
        <w:rPr>
          <w:rFonts w:ascii="FangSong_GB2312" w:eastAsia="FangSong_GB2312" w:hint="eastAsia"/>
          <w:b/>
          <w:sz w:val="36"/>
          <w:szCs w:val="36"/>
        </w:rPr>
        <w:t>目录</w:t>
      </w:r>
    </w:p>
    <w:p w:rsidR="00825016" w:rsidRPr="006F4923" w:rsidRDefault="00825016" w:rsidP="007F3BA9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Pr="006F4923" w:rsidRDefault="00825016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6F4923">
        <w:rPr>
          <w:rFonts w:ascii="宋体" w:hAnsi="宋体" w:hint="eastAsia"/>
          <w:sz w:val="28"/>
          <w:szCs w:val="28"/>
        </w:rPr>
        <w:t>一、资格预审概况一览表</w:t>
      </w: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6F4923">
        <w:rPr>
          <w:rFonts w:ascii="宋体" w:hAnsi="宋体" w:hint="eastAsia"/>
          <w:sz w:val="28"/>
          <w:szCs w:val="28"/>
        </w:rPr>
        <w:t>二、资格审查委员会成员名单</w:t>
      </w: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6F4923">
        <w:rPr>
          <w:rFonts w:ascii="宋体" w:hAnsi="宋体" w:hint="eastAsia"/>
          <w:sz w:val="28"/>
          <w:szCs w:val="28"/>
        </w:rPr>
        <w:t>三、资格预审申请文件递交与解密情况</w:t>
      </w:r>
    </w:p>
    <w:p w:rsidR="00825016" w:rsidRPr="006F4923" w:rsidRDefault="00825016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6F4923">
        <w:rPr>
          <w:rFonts w:ascii="宋体" w:hAnsi="宋体" w:hint="eastAsia"/>
          <w:sz w:val="28"/>
          <w:szCs w:val="28"/>
        </w:rPr>
        <w:t>四、资格预审情况</w:t>
      </w:r>
    </w:p>
    <w:p w:rsidR="00825016" w:rsidRPr="006F4923" w:rsidRDefault="00825016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6F4923">
        <w:rPr>
          <w:rFonts w:ascii="宋体" w:hAnsi="宋体" w:hint="eastAsia"/>
          <w:sz w:val="28"/>
          <w:szCs w:val="28"/>
        </w:rPr>
        <w:t>五、资格审查结果</w:t>
      </w:r>
    </w:p>
    <w:p w:rsidR="00825016" w:rsidRPr="006F4923" w:rsidRDefault="00825016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6F4923">
        <w:rPr>
          <w:rFonts w:ascii="宋体" w:hAnsi="宋体" w:hint="eastAsia"/>
          <w:sz w:val="28"/>
          <w:szCs w:val="28"/>
        </w:rPr>
        <w:t>六、附件</w:t>
      </w: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28"/>
          <w:szCs w:val="28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28"/>
          <w:szCs w:val="28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28"/>
          <w:szCs w:val="28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28"/>
          <w:szCs w:val="28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Pr="006F4923" w:rsidRDefault="00825016" w:rsidP="00832513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825016" w:rsidRPr="006F4923" w:rsidRDefault="00825016" w:rsidP="00C92AF5">
      <w:pPr>
        <w:widowControl/>
        <w:jc w:val="center"/>
        <w:rPr>
          <w:rFonts w:ascii="黑体" w:eastAsia="黑体"/>
          <w:b/>
          <w:sz w:val="36"/>
        </w:rPr>
      </w:pPr>
      <w:r w:rsidRPr="006F4923">
        <w:rPr>
          <w:rFonts w:ascii="黑体" w:eastAsia="黑体" w:hint="eastAsia"/>
          <w:b/>
          <w:sz w:val="36"/>
        </w:rPr>
        <w:t>一、资格预审概况一览表</w:t>
      </w:r>
    </w:p>
    <w:p w:rsidR="00825016" w:rsidRPr="006F4923" w:rsidRDefault="00825016" w:rsidP="002472E4">
      <w:pPr>
        <w:pStyle w:val="ListParagraph"/>
        <w:ind w:firstLineChars="0" w:firstLine="0"/>
        <w:jc w:val="left"/>
        <w:rPr>
          <w:rFonts w:ascii="FangSong_GB2312" w:eastAsia="FangSong_GB2312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295"/>
      </w:tblGrid>
      <w:tr w:rsidR="00825016" w:rsidRPr="00703532" w:rsidTr="00703532">
        <w:trPr>
          <w:trHeight w:val="692"/>
        </w:trPr>
        <w:tc>
          <w:tcPr>
            <w:tcW w:w="322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工程名称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692"/>
        </w:trPr>
        <w:tc>
          <w:tcPr>
            <w:tcW w:w="3227" w:type="dxa"/>
            <w:vAlign w:val="center"/>
          </w:tcPr>
          <w:p w:rsidR="00825016" w:rsidRPr="00703532" w:rsidRDefault="00825016" w:rsidP="00703532">
            <w:pPr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标段名称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692"/>
        </w:trPr>
        <w:tc>
          <w:tcPr>
            <w:tcW w:w="3227" w:type="dxa"/>
            <w:vAlign w:val="center"/>
          </w:tcPr>
          <w:p w:rsidR="00825016" w:rsidRPr="00703532" w:rsidRDefault="00825016" w:rsidP="00703532">
            <w:pPr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</w:rPr>
              <w:t>招标编号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702"/>
        </w:trPr>
        <w:tc>
          <w:tcPr>
            <w:tcW w:w="322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建设地点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712"/>
        </w:trPr>
        <w:tc>
          <w:tcPr>
            <w:tcW w:w="322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招标范围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694"/>
        </w:trPr>
        <w:tc>
          <w:tcPr>
            <w:tcW w:w="322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资格预审公告发布时间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593"/>
        </w:trPr>
        <w:tc>
          <w:tcPr>
            <w:tcW w:w="322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对申请人的资质要求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830"/>
        </w:trPr>
        <w:tc>
          <w:tcPr>
            <w:tcW w:w="322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资格审查方法</w:t>
            </w:r>
          </w:p>
        </w:tc>
        <w:tc>
          <w:tcPr>
            <w:tcW w:w="5295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 w:cs="Arial Unicode MS" w:hint="eastAsia"/>
                <w:sz w:val="28"/>
                <w:szCs w:val="28"/>
              </w:rPr>
              <w:t>□</w:t>
            </w:r>
            <w:r w:rsidRPr="00703532">
              <w:rPr>
                <w:rFonts w:ascii="宋体" w:hAnsi="宋体" w:hint="eastAsia"/>
                <w:sz w:val="28"/>
                <w:szCs w:val="28"/>
              </w:rPr>
              <w:t>合格制</w:t>
            </w:r>
            <w:r w:rsidRPr="00703532">
              <w:rPr>
                <w:rFonts w:ascii="宋体" w:hAnsi="宋体"/>
                <w:sz w:val="28"/>
                <w:szCs w:val="28"/>
              </w:rPr>
              <w:t xml:space="preserve">  </w:t>
            </w:r>
          </w:p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cs="Arial Unicode MS" w:hint="eastAsia"/>
                <w:sz w:val="28"/>
                <w:szCs w:val="28"/>
              </w:rPr>
              <w:t>□有</w:t>
            </w:r>
            <w:r w:rsidRPr="00703532">
              <w:rPr>
                <w:rFonts w:ascii="宋体" w:hAnsi="宋体" w:hint="eastAsia"/>
                <w:sz w:val="28"/>
                <w:szCs w:val="28"/>
              </w:rPr>
              <w:t>限数量制</w:t>
            </w:r>
            <w:r w:rsidRPr="00703532">
              <w:rPr>
                <w:rFonts w:ascii="宋体" w:hAnsi="宋体"/>
                <w:sz w:val="28"/>
                <w:szCs w:val="28"/>
              </w:rPr>
              <w:t xml:space="preserve">    </w:t>
            </w:r>
            <w:r w:rsidRPr="00703532">
              <w:rPr>
                <w:rFonts w:ascii="宋体" w:hAnsi="宋体" w:hint="eastAsia"/>
                <w:sz w:val="28"/>
                <w:szCs w:val="28"/>
              </w:rPr>
              <w:t>家</w:t>
            </w:r>
          </w:p>
        </w:tc>
      </w:tr>
      <w:tr w:rsidR="00825016" w:rsidRPr="00703532" w:rsidTr="00703532">
        <w:trPr>
          <w:trHeight w:val="984"/>
        </w:trPr>
        <w:tc>
          <w:tcPr>
            <w:tcW w:w="3227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领取（下载）资格预审文件的申请人数量</w:t>
            </w: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969"/>
        </w:trPr>
        <w:tc>
          <w:tcPr>
            <w:tcW w:w="3227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递交资格预审申请文件的申请人数量</w:t>
            </w: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856"/>
        </w:trPr>
        <w:tc>
          <w:tcPr>
            <w:tcW w:w="3227" w:type="dxa"/>
            <w:vMerge w:val="restart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递交资格预审申请文件的截止时间、地点</w:t>
            </w: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时间：</w:t>
            </w:r>
          </w:p>
        </w:tc>
      </w:tr>
      <w:tr w:rsidR="00825016" w:rsidRPr="00703532" w:rsidTr="00703532">
        <w:trPr>
          <w:trHeight w:val="826"/>
        </w:trPr>
        <w:tc>
          <w:tcPr>
            <w:tcW w:w="3227" w:type="dxa"/>
            <w:vMerge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地点：</w:t>
            </w:r>
          </w:p>
        </w:tc>
      </w:tr>
      <w:tr w:rsidR="00825016" w:rsidRPr="00703532" w:rsidTr="00703532">
        <w:trPr>
          <w:trHeight w:val="710"/>
        </w:trPr>
        <w:tc>
          <w:tcPr>
            <w:tcW w:w="3227" w:type="dxa"/>
            <w:vMerge w:val="restart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资格预审时间、地点</w:t>
            </w: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时间：</w:t>
            </w:r>
          </w:p>
        </w:tc>
      </w:tr>
      <w:tr w:rsidR="00825016" w:rsidRPr="00703532" w:rsidTr="00703532">
        <w:trPr>
          <w:trHeight w:val="848"/>
        </w:trPr>
        <w:tc>
          <w:tcPr>
            <w:tcW w:w="3227" w:type="dxa"/>
            <w:vMerge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地点：</w:t>
            </w:r>
          </w:p>
        </w:tc>
      </w:tr>
      <w:tr w:rsidR="00825016" w:rsidRPr="00703532" w:rsidTr="00703532">
        <w:trPr>
          <w:trHeight w:val="974"/>
        </w:trPr>
        <w:tc>
          <w:tcPr>
            <w:tcW w:w="3227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通过资格预审的申请人数量</w:t>
            </w:r>
          </w:p>
        </w:tc>
        <w:tc>
          <w:tcPr>
            <w:tcW w:w="5295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>
      <w:pPr>
        <w:widowControl/>
        <w:jc w:val="left"/>
        <w:rPr>
          <w:rFonts w:ascii="FangSong_GB2312" w:eastAsia="FangSong_GB2312"/>
          <w:sz w:val="32"/>
          <w:szCs w:val="32"/>
        </w:rPr>
        <w:sectPr w:rsidR="00825016" w:rsidRPr="006F4923" w:rsidSect="00C92AF5">
          <w:headerReference w:type="even" r:id="rId7"/>
          <w:head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825016" w:rsidRPr="006F4923" w:rsidRDefault="00825016" w:rsidP="00C92AF5">
      <w:pPr>
        <w:widowControl/>
        <w:jc w:val="center"/>
        <w:rPr>
          <w:rFonts w:ascii="黑体" w:eastAsia="黑体"/>
          <w:b/>
          <w:sz w:val="36"/>
        </w:rPr>
      </w:pPr>
      <w:r w:rsidRPr="006F4923">
        <w:rPr>
          <w:rFonts w:ascii="黑体" w:eastAsia="黑体" w:hint="eastAsia"/>
          <w:b/>
          <w:sz w:val="36"/>
        </w:rPr>
        <w:t>二、资格审查委员会成员名单</w:t>
      </w:r>
    </w:p>
    <w:p w:rsidR="00825016" w:rsidRPr="006F4923" w:rsidRDefault="00825016" w:rsidP="00873C7C">
      <w:pPr>
        <w:rPr>
          <w:rFonts w:ascii="宋体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1559"/>
        <w:gridCol w:w="5103"/>
        <w:gridCol w:w="1985"/>
        <w:gridCol w:w="2126"/>
        <w:gridCol w:w="2268"/>
      </w:tblGrid>
      <w:tr w:rsidR="00825016" w:rsidRPr="00703532" w:rsidTr="00C369F3">
        <w:trPr>
          <w:trHeight w:hRule="exact" w:val="105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 w:hint="eastAsia"/>
                <w:sz w:val="28"/>
                <w:szCs w:val="28"/>
              </w:rPr>
              <w:t>姓</w:t>
            </w:r>
            <w:r w:rsidRPr="006F4923">
              <w:rPr>
                <w:rFonts w:ascii="宋体"/>
                <w:sz w:val="28"/>
                <w:szCs w:val="28"/>
              </w:rPr>
              <w:t xml:space="preserve"> </w:t>
            </w:r>
            <w:r w:rsidRPr="006F4923">
              <w:rPr>
                <w:rFonts w:ascii="宋体" w:hint="eastAsia"/>
                <w:sz w:val="28"/>
                <w:szCs w:val="28"/>
              </w:rPr>
              <w:t>名</w:t>
            </w: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 w:hint="eastAsia"/>
                <w:sz w:val="28"/>
                <w:szCs w:val="28"/>
              </w:rPr>
              <w:t>工作单位</w:t>
            </w:r>
          </w:p>
        </w:tc>
        <w:tc>
          <w:tcPr>
            <w:tcW w:w="1985" w:type="dxa"/>
            <w:vAlign w:val="center"/>
          </w:tcPr>
          <w:p w:rsidR="00825016" w:rsidRPr="00703532" w:rsidRDefault="00825016" w:rsidP="00C369F3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职称</w:t>
            </w:r>
          </w:p>
        </w:tc>
        <w:tc>
          <w:tcPr>
            <w:tcW w:w="2126" w:type="dxa"/>
            <w:vAlign w:val="center"/>
          </w:tcPr>
          <w:p w:rsidR="00825016" w:rsidRPr="00703532" w:rsidRDefault="00825016" w:rsidP="00C369F3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在评审中</w:t>
            </w:r>
          </w:p>
          <w:p w:rsidR="00825016" w:rsidRPr="006F4923" w:rsidRDefault="00825016" w:rsidP="00C369F3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承担的工作</w:t>
            </w: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 w:hint="eastAsia"/>
                <w:sz w:val="28"/>
                <w:szCs w:val="28"/>
              </w:rPr>
              <w:t>联系电话</w:t>
            </w: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C369F3">
        <w:trPr>
          <w:trHeight w:hRule="exact" w:val="569"/>
        </w:trPr>
        <w:tc>
          <w:tcPr>
            <w:tcW w:w="9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  <w:r w:rsidRPr="006F4923">
              <w:rPr>
                <w:rFonts w:ascii="宋体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825016" w:rsidRPr="006F4923" w:rsidRDefault="00825016" w:rsidP="00C369F3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 w:rsidP="00873C7C">
      <w:pPr>
        <w:rPr>
          <w:rFonts w:ascii="宋体"/>
        </w:rPr>
      </w:pPr>
    </w:p>
    <w:p w:rsidR="00825016" w:rsidRPr="006F4923" w:rsidRDefault="00825016" w:rsidP="00873C7C">
      <w:pPr>
        <w:rPr>
          <w:rFonts w:ascii="宋体"/>
        </w:rPr>
      </w:pPr>
    </w:p>
    <w:p w:rsidR="00825016" w:rsidRPr="006F4923" w:rsidRDefault="00825016" w:rsidP="00873C7C">
      <w:pPr>
        <w:rPr>
          <w:rFonts w:ascii="宋体"/>
        </w:rPr>
      </w:pPr>
    </w:p>
    <w:p w:rsidR="00825016" w:rsidRPr="006F4923" w:rsidRDefault="00825016" w:rsidP="00A12795">
      <w:pPr>
        <w:widowControl/>
        <w:jc w:val="center"/>
        <w:rPr>
          <w:rFonts w:ascii="黑体" w:eastAsia="黑体"/>
          <w:b/>
          <w:sz w:val="36"/>
        </w:rPr>
      </w:pPr>
      <w:r w:rsidRPr="006F4923">
        <w:rPr>
          <w:rFonts w:ascii="黑体" w:eastAsia="黑体" w:hint="eastAsia"/>
          <w:b/>
          <w:sz w:val="36"/>
        </w:rPr>
        <w:t>三、资格预审申请文件递交与解密情况</w:t>
      </w:r>
    </w:p>
    <w:tbl>
      <w:tblPr>
        <w:tblpPr w:leftFromText="180" w:rightFromText="180" w:vertAnchor="page" w:horzAnchor="margin" w:tblpY="2609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48"/>
        <w:gridCol w:w="4515"/>
        <w:gridCol w:w="2520"/>
        <w:gridCol w:w="1680"/>
        <w:gridCol w:w="2520"/>
        <w:gridCol w:w="1817"/>
      </w:tblGrid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申请人名称</w:t>
            </w: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申请文件递交时间</w:t>
            </w:r>
          </w:p>
        </w:tc>
        <w:tc>
          <w:tcPr>
            <w:tcW w:w="1680" w:type="dxa"/>
          </w:tcPr>
          <w:p w:rsidR="00825016" w:rsidRPr="004D5901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color w:val="FF0000"/>
                <w:sz w:val="28"/>
                <w:szCs w:val="28"/>
              </w:rPr>
            </w:pPr>
            <w:r w:rsidRPr="004D5901">
              <w:rPr>
                <w:rFonts w:ascii="宋体" w:hAnsi="宋体" w:hint="eastAsia"/>
                <w:color w:val="FF0000"/>
                <w:sz w:val="28"/>
                <w:szCs w:val="28"/>
              </w:rPr>
              <w:t>解密情况</w:t>
            </w:r>
          </w:p>
        </w:tc>
        <w:tc>
          <w:tcPr>
            <w:tcW w:w="2520" w:type="dxa"/>
          </w:tcPr>
          <w:p w:rsidR="00825016" w:rsidRPr="004D5901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color w:val="FF0000"/>
                <w:sz w:val="28"/>
                <w:szCs w:val="28"/>
              </w:rPr>
            </w:pPr>
            <w:r w:rsidRPr="004D5901">
              <w:rPr>
                <w:rFonts w:ascii="宋体" w:hAnsi="宋体" w:hint="eastAsia"/>
                <w:color w:val="FF0000"/>
                <w:sz w:val="28"/>
                <w:szCs w:val="28"/>
              </w:rPr>
              <w:t>申请人代表姓名</w:t>
            </w:r>
          </w:p>
        </w:tc>
        <w:tc>
          <w:tcPr>
            <w:tcW w:w="1817" w:type="dxa"/>
          </w:tcPr>
          <w:p w:rsidR="00825016" w:rsidRPr="004D5901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color w:val="FF0000"/>
                <w:sz w:val="28"/>
                <w:szCs w:val="28"/>
              </w:rPr>
            </w:pPr>
            <w:r w:rsidRPr="004D5901">
              <w:rPr>
                <w:rFonts w:ascii="宋体" w:hAnsi="宋体" w:hint="eastAsia"/>
                <w:color w:val="FF0000"/>
                <w:sz w:val="28"/>
                <w:szCs w:val="28"/>
              </w:rPr>
              <w:t>联系电话</w:t>
            </w: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4D5901">
        <w:tc>
          <w:tcPr>
            <w:tcW w:w="948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515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8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20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17" w:type="dxa"/>
          </w:tcPr>
          <w:p w:rsidR="00825016" w:rsidRPr="00703532" w:rsidRDefault="00825016" w:rsidP="004D5901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 w:rsidP="00A12795">
      <w:pPr>
        <w:widowControl/>
        <w:jc w:val="center"/>
        <w:rPr>
          <w:rFonts w:ascii="黑体" w:eastAsia="黑体"/>
          <w:b/>
          <w:sz w:val="36"/>
        </w:rPr>
        <w:sectPr w:rsidR="00825016" w:rsidRPr="006F4923" w:rsidSect="00654FD3">
          <w:pgSz w:w="16838" w:h="11906" w:orient="landscape"/>
          <w:pgMar w:top="1797" w:right="1440" w:bottom="1797" w:left="1440" w:header="851" w:footer="992" w:gutter="0"/>
          <w:cols w:space="425"/>
          <w:docGrid w:type="lines" w:linePitch="312"/>
        </w:sectPr>
      </w:pPr>
    </w:p>
    <w:p w:rsidR="00825016" w:rsidRPr="006F4923" w:rsidRDefault="00825016" w:rsidP="00A12795">
      <w:pPr>
        <w:widowControl/>
        <w:jc w:val="center"/>
        <w:rPr>
          <w:rFonts w:ascii="黑体" w:eastAsia="黑体"/>
          <w:b/>
          <w:sz w:val="36"/>
        </w:rPr>
      </w:pPr>
      <w:r w:rsidRPr="006F4923">
        <w:rPr>
          <w:rFonts w:ascii="黑体" w:eastAsia="黑体" w:hint="eastAsia"/>
          <w:b/>
          <w:sz w:val="36"/>
        </w:rPr>
        <w:t>四、资格预审情况</w:t>
      </w:r>
    </w:p>
    <w:p w:rsidR="00825016" w:rsidRPr="006F4923" w:rsidRDefault="00825016" w:rsidP="0014290C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（一）资格审查办法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522"/>
      </w:tblGrid>
      <w:tr w:rsidR="00825016" w:rsidRPr="00703532" w:rsidTr="00703532">
        <w:trPr>
          <w:trHeight w:val="1606"/>
        </w:trPr>
        <w:tc>
          <w:tcPr>
            <w:tcW w:w="8522" w:type="dxa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30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资格审查办法见资格预审文件相应章节</w:t>
            </w:r>
          </w:p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825016" w:rsidRPr="00703532" w:rsidRDefault="00825016" w:rsidP="00703532">
            <w:pPr>
              <w:pStyle w:val="ListParagraph"/>
              <w:ind w:firstLineChars="0" w:firstLine="0"/>
              <w:rPr>
                <w:rFonts w:ascii="FangSong_GB2312" w:eastAsia="FangSong_GB2312"/>
                <w:sz w:val="28"/>
                <w:szCs w:val="28"/>
              </w:rPr>
            </w:pPr>
          </w:p>
        </w:tc>
      </w:tr>
    </w:tbl>
    <w:p w:rsidR="00825016" w:rsidRPr="006F4923" w:rsidRDefault="00825016" w:rsidP="00A12795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14290C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（二）评审过程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2552"/>
        <w:gridCol w:w="5153"/>
      </w:tblGrid>
      <w:tr w:rsidR="00825016" w:rsidRPr="00703532" w:rsidTr="00703532">
        <w:trPr>
          <w:trHeight w:val="816"/>
        </w:trPr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阶段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情况</w:t>
            </w:r>
          </w:p>
        </w:tc>
      </w:tr>
      <w:tr w:rsidR="00825016" w:rsidRPr="00703532" w:rsidTr="00703532">
        <w:trPr>
          <w:trHeight w:val="842"/>
        </w:trPr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评审准备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840"/>
        </w:trPr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初步审查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838"/>
        </w:trPr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详细审查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850"/>
        </w:trPr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/>
                <w:sz w:val="28"/>
                <w:szCs w:val="28"/>
              </w:rPr>
              <w:t>4</w:t>
            </w: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评分情况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850"/>
        </w:trPr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/>
                <w:sz w:val="28"/>
                <w:szCs w:val="28"/>
              </w:rPr>
              <w:t>5</w:t>
            </w: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申请文件的澄清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703532">
              <w:rPr>
                <w:rFonts w:ascii="宋体" w:hAnsi="宋体"/>
                <w:sz w:val="28"/>
                <w:szCs w:val="28"/>
              </w:rPr>
              <w:t>6</w:t>
            </w:r>
          </w:p>
        </w:tc>
        <w:tc>
          <w:tcPr>
            <w:tcW w:w="2552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确定通过资格预审的申请人名单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rPr>
          <w:trHeight w:val="934"/>
        </w:trPr>
        <w:tc>
          <w:tcPr>
            <w:tcW w:w="3369" w:type="dxa"/>
            <w:gridSpan w:val="2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  <w:tc>
          <w:tcPr>
            <w:tcW w:w="5153" w:type="dxa"/>
            <w:vAlign w:val="center"/>
          </w:tcPr>
          <w:p w:rsidR="00825016" w:rsidRPr="00703532" w:rsidRDefault="00825016" w:rsidP="00703532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 w:rsidP="0014290C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</w:p>
    <w:p w:rsidR="00825016" w:rsidRPr="006F4923" w:rsidRDefault="00825016" w:rsidP="00251B9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（三）评审比较一览表</w:t>
      </w: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6"/>
      </w:tblGrid>
      <w:tr w:rsidR="00825016" w:rsidRPr="00703532" w:rsidTr="00C369F3">
        <w:trPr>
          <w:cantSplit/>
          <w:trHeight w:val="637"/>
        </w:trPr>
        <w:tc>
          <w:tcPr>
            <w:tcW w:w="8506" w:type="dxa"/>
          </w:tcPr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rPr>
                <w:rFonts w:ascii="宋体"/>
                <w:b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见附件：资格审查委员会评审工作表</w:t>
            </w:r>
          </w:p>
        </w:tc>
      </w:tr>
      <w:tr w:rsidR="00825016" w:rsidRPr="00703532" w:rsidTr="00C369F3">
        <w:trPr>
          <w:cantSplit/>
          <w:trHeight w:val="801"/>
        </w:trPr>
        <w:tc>
          <w:tcPr>
            <w:tcW w:w="8506" w:type="dxa"/>
          </w:tcPr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 w:rsidP="0014290C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</w:p>
    <w:p w:rsidR="00825016" w:rsidRPr="006F4923" w:rsidRDefault="00825016" w:rsidP="00413389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（四）澄清、说明或补正事项纪要</w:t>
      </w: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6"/>
      </w:tblGrid>
      <w:tr w:rsidR="00825016" w:rsidRPr="00703532" w:rsidTr="00C369F3">
        <w:trPr>
          <w:cantSplit/>
          <w:trHeight w:val="604"/>
        </w:trPr>
        <w:tc>
          <w:tcPr>
            <w:tcW w:w="8506" w:type="dxa"/>
          </w:tcPr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rPr>
                <w:rFonts w:ascii="宋体"/>
                <w:b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见附件：</w:t>
            </w:r>
          </w:p>
        </w:tc>
      </w:tr>
      <w:tr w:rsidR="00825016" w:rsidRPr="00703532" w:rsidTr="00C369F3">
        <w:trPr>
          <w:cantSplit/>
          <w:trHeight w:val="869"/>
        </w:trPr>
        <w:tc>
          <w:tcPr>
            <w:tcW w:w="8506" w:type="dxa"/>
          </w:tcPr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rPr>
                <w:rFonts w:ascii="宋体"/>
                <w:b/>
                <w:sz w:val="28"/>
                <w:szCs w:val="28"/>
              </w:rPr>
            </w:pPr>
          </w:p>
        </w:tc>
      </w:tr>
    </w:tbl>
    <w:p w:rsidR="00825016" w:rsidRPr="006F4923" w:rsidRDefault="00825016" w:rsidP="00413389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（五）其他情况说明</w:t>
      </w:r>
    </w:p>
    <w:p w:rsidR="00825016" w:rsidRPr="006F4923" w:rsidRDefault="00825016" w:rsidP="00631307">
      <w:pPr>
        <w:spacing w:line="480" w:lineRule="auto"/>
        <w:jc w:val="left"/>
        <w:rPr>
          <w:rFonts w:ascii="黑体" w:eastAsia="黑体"/>
          <w:b/>
          <w:sz w:val="36"/>
        </w:rPr>
      </w:pP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6"/>
      </w:tblGrid>
      <w:tr w:rsidR="00825016" w:rsidRPr="00703532" w:rsidTr="00C369F3">
        <w:trPr>
          <w:cantSplit/>
          <w:trHeight w:val="700"/>
        </w:trPr>
        <w:tc>
          <w:tcPr>
            <w:tcW w:w="8506" w:type="dxa"/>
            <w:vAlign w:val="center"/>
          </w:tcPr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  <w:p w:rsidR="00825016" w:rsidRPr="00703532" w:rsidRDefault="00825016" w:rsidP="00C369F3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</w:tc>
      </w:tr>
    </w:tbl>
    <w:p w:rsidR="00825016" w:rsidRPr="006F4923" w:rsidRDefault="00825016" w:rsidP="00631307">
      <w:pPr>
        <w:spacing w:line="480" w:lineRule="auto"/>
        <w:jc w:val="left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  <w:r w:rsidRPr="006F4923">
        <w:rPr>
          <w:rFonts w:ascii="黑体" w:eastAsia="黑体" w:hint="eastAsia"/>
          <w:b/>
          <w:sz w:val="36"/>
        </w:rPr>
        <w:t>五、资格预审结果</w:t>
      </w:r>
    </w:p>
    <w:p w:rsidR="00825016" w:rsidRPr="006F4923" w:rsidRDefault="00825016" w:rsidP="0063130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（一）未通过资格预审的申请人名单及情况说明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2410"/>
        <w:gridCol w:w="2551"/>
        <w:gridCol w:w="2750"/>
      </w:tblGrid>
      <w:tr w:rsidR="00825016" w:rsidRPr="00703532" w:rsidTr="00703532">
        <w:tc>
          <w:tcPr>
            <w:tcW w:w="817" w:type="dxa"/>
            <w:vAlign w:val="center"/>
          </w:tcPr>
          <w:p w:rsidR="00825016" w:rsidRPr="00703532" w:rsidRDefault="00825016" w:rsidP="00703532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2410" w:type="dxa"/>
            <w:vAlign w:val="center"/>
          </w:tcPr>
          <w:p w:rsidR="00825016" w:rsidRPr="00703532" w:rsidRDefault="00825016" w:rsidP="00703532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申请人名称</w:t>
            </w:r>
          </w:p>
        </w:tc>
        <w:tc>
          <w:tcPr>
            <w:tcW w:w="2551" w:type="dxa"/>
            <w:vAlign w:val="center"/>
          </w:tcPr>
          <w:p w:rsidR="00825016" w:rsidRPr="00703532" w:rsidRDefault="00825016" w:rsidP="00703532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未通过的</w:t>
            </w:r>
            <w:r w:rsidRPr="00703532">
              <w:rPr>
                <w:rFonts w:ascii="宋体" w:hAnsi="宋体" w:hint="eastAsia"/>
                <w:color w:val="FF0000"/>
                <w:sz w:val="28"/>
                <w:szCs w:val="28"/>
              </w:rPr>
              <w:t>依据</w:t>
            </w:r>
          </w:p>
        </w:tc>
        <w:tc>
          <w:tcPr>
            <w:tcW w:w="2750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申请存在的</w:t>
            </w:r>
          </w:p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具体问题</w:t>
            </w: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817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</w:p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31307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F927E9">
      <w:pPr>
        <w:pStyle w:val="ListParagraph"/>
        <w:ind w:firstLineChars="0" w:firstLine="0"/>
        <w:jc w:val="left"/>
        <w:rPr>
          <w:rFonts w:ascii="宋体"/>
          <w:b/>
          <w:sz w:val="28"/>
          <w:szCs w:val="28"/>
        </w:rPr>
      </w:pPr>
    </w:p>
    <w:p w:rsidR="00825016" w:rsidRPr="006F4923" w:rsidRDefault="00825016" w:rsidP="0063130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6F4923">
        <w:rPr>
          <w:rFonts w:ascii="黑体" w:eastAsia="黑体" w:hint="eastAsia"/>
          <w:b/>
          <w:sz w:val="32"/>
          <w:szCs w:val="32"/>
        </w:rPr>
        <w:t>（二）通过资格预审的申请人名单</w:t>
      </w: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宋体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6"/>
        <w:gridCol w:w="3130"/>
        <w:gridCol w:w="1588"/>
        <w:gridCol w:w="1704"/>
        <w:gridCol w:w="1190"/>
      </w:tblGrid>
      <w:tr w:rsidR="00825016" w:rsidRPr="00703532" w:rsidTr="00703532">
        <w:tc>
          <w:tcPr>
            <w:tcW w:w="916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3130" w:type="dxa"/>
            <w:vAlign w:val="center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申请人名称</w:t>
            </w:r>
          </w:p>
        </w:tc>
        <w:tc>
          <w:tcPr>
            <w:tcW w:w="1588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资质类别与级别</w:t>
            </w: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项目负责人姓名</w:t>
            </w:r>
          </w:p>
        </w:tc>
        <w:tc>
          <w:tcPr>
            <w:tcW w:w="1190" w:type="dxa"/>
            <w:vAlign w:val="center"/>
          </w:tcPr>
          <w:p w:rsidR="00825016" w:rsidRPr="00703532" w:rsidRDefault="00825016" w:rsidP="0070353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703532"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25016" w:rsidRPr="00703532" w:rsidTr="00703532">
        <w:tc>
          <w:tcPr>
            <w:tcW w:w="916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313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588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90" w:type="dxa"/>
          </w:tcPr>
          <w:p w:rsidR="00825016" w:rsidRPr="00703532" w:rsidRDefault="00825016" w:rsidP="00703532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31307">
      <w:pPr>
        <w:widowControl/>
        <w:jc w:val="center"/>
        <w:rPr>
          <w:rFonts w:ascii="黑体" w:eastAsia="黑体"/>
          <w:b/>
          <w:sz w:val="36"/>
        </w:rPr>
      </w:pPr>
      <w:r w:rsidRPr="006F4923">
        <w:rPr>
          <w:rFonts w:ascii="黑体" w:eastAsia="黑体" w:hint="eastAsia"/>
          <w:b/>
          <w:sz w:val="36"/>
        </w:rPr>
        <w:t>六、附件</w:t>
      </w: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825016" w:rsidRPr="006F4923" w:rsidRDefault="00825016" w:rsidP="006A289F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sectPr w:rsidR="00825016" w:rsidRPr="006F4923" w:rsidSect="00CF12D2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016" w:rsidRDefault="00825016" w:rsidP="00451CE9">
      <w:r>
        <w:separator/>
      </w:r>
    </w:p>
  </w:endnote>
  <w:endnote w:type="continuationSeparator" w:id="1">
    <w:p w:rsidR="00825016" w:rsidRDefault="00825016" w:rsidP="00451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016" w:rsidRDefault="00825016" w:rsidP="00451CE9">
      <w:r>
        <w:separator/>
      </w:r>
    </w:p>
  </w:footnote>
  <w:footnote w:type="continuationSeparator" w:id="1">
    <w:p w:rsidR="00825016" w:rsidRDefault="00825016" w:rsidP="00451C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16" w:rsidRDefault="00825016" w:rsidP="00311B5E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016" w:rsidRDefault="00825016" w:rsidP="00311B5E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A7510"/>
    <w:multiLevelType w:val="hybridMultilevel"/>
    <w:tmpl w:val="A266ADF6"/>
    <w:lvl w:ilvl="0" w:tplc="7ED29BAC">
      <w:start w:val="1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CE9"/>
    <w:rsid w:val="000110F8"/>
    <w:rsid w:val="00050ACE"/>
    <w:rsid w:val="0006244A"/>
    <w:rsid w:val="00091564"/>
    <w:rsid w:val="000C7103"/>
    <w:rsid w:val="000E3229"/>
    <w:rsid w:val="000F6BB1"/>
    <w:rsid w:val="00106DF8"/>
    <w:rsid w:val="00123F79"/>
    <w:rsid w:val="00126C0D"/>
    <w:rsid w:val="0014290C"/>
    <w:rsid w:val="00145D48"/>
    <w:rsid w:val="001A00A6"/>
    <w:rsid w:val="001B3297"/>
    <w:rsid w:val="001C6305"/>
    <w:rsid w:val="00212366"/>
    <w:rsid w:val="00226AA3"/>
    <w:rsid w:val="002472E4"/>
    <w:rsid w:val="0024745C"/>
    <w:rsid w:val="00251B97"/>
    <w:rsid w:val="002B7BDA"/>
    <w:rsid w:val="002C47EC"/>
    <w:rsid w:val="002D19A5"/>
    <w:rsid w:val="002F1E63"/>
    <w:rsid w:val="002F2209"/>
    <w:rsid w:val="002F329F"/>
    <w:rsid w:val="00311B5E"/>
    <w:rsid w:val="00333644"/>
    <w:rsid w:val="00334CD0"/>
    <w:rsid w:val="003356AE"/>
    <w:rsid w:val="00361A3A"/>
    <w:rsid w:val="00364795"/>
    <w:rsid w:val="00367EA1"/>
    <w:rsid w:val="00385CEE"/>
    <w:rsid w:val="00386451"/>
    <w:rsid w:val="003A1D92"/>
    <w:rsid w:val="003C2323"/>
    <w:rsid w:val="003C413E"/>
    <w:rsid w:val="003D6769"/>
    <w:rsid w:val="003F00B8"/>
    <w:rsid w:val="003F2CD3"/>
    <w:rsid w:val="0040611C"/>
    <w:rsid w:val="00410EE7"/>
    <w:rsid w:val="00413389"/>
    <w:rsid w:val="0043587B"/>
    <w:rsid w:val="00440ADC"/>
    <w:rsid w:val="0044526F"/>
    <w:rsid w:val="00451CE9"/>
    <w:rsid w:val="00454BA9"/>
    <w:rsid w:val="00482E5F"/>
    <w:rsid w:val="0048419B"/>
    <w:rsid w:val="004C3F88"/>
    <w:rsid w:val="004D5901"/>
    <w:rsid w:val="004E600D"/>
    <w:rsid w:val="005134DB"/>
    <w:rsid w:val="00562594"/>
    <w:rsid w:val="0056270F"/>
    <w:rsid w:val="00565966"/>
    <w:rsid w:val="005803DD"/>
    <w:rsid w:val="00581D72"/>
    <w:rsid w:val="005C3632"/>
    <w:rsid w:val="005E0A6D"/>
    <w:rsid w:val="005E29A3"/>
    <w:rsid w:val="006139D5"/>
    <w:rsid w:val="0061418C"/>
    <w:rsid w:val="00631307"/>
    <w:rsid w:val="00640D33"/>
    <w:rsid w:val="00644FB5"/>
    <w:rsid w:val="00654FD3"/>
    <w:rsid w:val="00676ECB"/>
    <w:rsid w:val="006A289F"/>
    <w:rsid w:val="006F4923"/>
    <w:rsid w:val="00702A5A"/>
    <w:rsid w:val="00703532"/>
    <w:rsid w:val="007237C4"/>
    <w:rsid w:val="007A3536"/>
    <w:rsid w:val="007C049D"/>
    <w:rsid w:val="007D549F"/>
    <w:rsid w:val="007E2611"/>
    <w:rsid w:val="007F3BA9"/>
    <w:rsid w:val="00825016"/>
    <w:rsid w:val="00832513"/>
    <w:rsid w:val="00864140"/>
    <w:rsid w:val="00873C7C"/>
    <w:rsid w:val="008835C2"/>
    <w:rsid w:val="008D56B1"/>
    <w:rsid w:val="00904FF6"/>
    <w:rsid w:val="00947ECB"/>
    <w:rsid w:val="00955D66"/>
    <w:rsid w:val="009A14A6"/>
    <w:rsid w:val="009B71E1"/>
    <w:rsid w:val="00A12795"/>
    <w:rsid w:val="00A41986"/>
    <w:rsid w:val="00A56508"/>
    <w:rsid w:val="00AC3245"/>
    <w:rsid w:val="00AE18AB"/>
    <w:rsid w:val="00AE6443"/>
    <w:rsid w:val="00B46228"/>
    <w:rsid w:val="00B779BC"/>
    <w:rsid w:val="00B93004"/>
    <w:rsid w:val="00B948F8"/>
    <w:rsid w:val="00BB7DDD"/>
    <w:rsid w:val="00C07065"/>
    <w:rsid w:val="00C30AE4"/>
    <w:rsid w:val="00C334C6"/>
    <w:rsid w:val="00C369F3"/>
    <w:rsid w:val="00C670D0"/>
    <w:rsid w:val="00C73A39"/>
    <w:rsid w:val="00C84C72"/>
    <w:rsid w:val="00C92AF5"/>
    <w:rsid w:val="00CE35DF"/>
    <w:rsid w:val="00CF12D2"/>
    <w:rsid w:val="00D63BCD"/>
    <w:rsid w:val="00D8260C"/>
    <w:rsid w:val="00DF0DBF"/>
    <w:rsid w:val="00E10AFB"/>
    <w:rsid w:val="00E427C9"/>
    <w:rsid w:val="00E90603"/>
    <w:rsid w:val="00EE0120"/>
    <w:rsid w:val="00F11E21"/>
    <w:rsid w:val="00F37E1B"/>
    <w:rsid w:val="00F564E9"/>
    <w:rsid w:val="00F927E9"/>
    <w:rsid w:val="00F9420B"/>
    <w:rsid w:val="00FA23E5"/>
    <w:rsid w:val="00FC1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E63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1C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CE9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51C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51CE9"/>
    <w:rPr>
      <w:rFonts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451CE9"/>
    <w:pPr>
      <w:ind w:firstLineChars="200" w:firstLine="420"/>
    </w:pPr>
  </w:style>
  <w:style w:type="table" w:styleId="TableGrid">
    <w:name w:val="Table Grid"/>
    <w:basedOn w:val="TableNormal"/>
    <w:uiPriority w:val="99"/>
    <w:rsid w:val="00451CE9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B46228"/>
    <w:rPr>
      <w:rFonts w:cs="Times New Roman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rsid w:val="00B46228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4622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462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4622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4622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6228"/>
    <w:rPr>
      <w:rFonts w:cs="Times New Roman"/>
      <w:sz w:val="18"/>
      <w:szCs w:val="18"/>
    </w:rPr>
  </w:style>
  <w:style w:type="paragraph" w:customStyle="1" w:styleId="1">
    <w:name w:val="列出段落1"/>
    <w:basedOn w:val="Normal"/>
    <w:uiPriority w:val="99"/>
    <w:rsid w:val="00A1279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11</Pages>
  <Words>162</Words>
  <Characters>925</Characters>
  <Application>Microsoft Office Outlook</Application>
  <DocSecurity>0</DocSecurity>
  <Lines>0</Lines>
  <Paragraphs>0</Paragraphs>
  <ScaleCrop>false</ScaleCrop>
  <Company>huake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湖北省工程建设项目招标</dc:title>
  <dc:subject/>
  <dc:creator>pry</dc:creator>
  <cp:keywords/>
  <dc:description/>
  <cp:lastModifiedBy>Administrator</cp:lastModifiedBy>
  <cp:revision>2</cp:revision>
  <dcterms:created xsi:type="dcterms:W3CDTF">2018-06-19T15:12:00Z</dcterms:created>
  <dcterms:modified xsi:type="dcterms:W3CDTF">2018-06-19T15:12:00Z</dcterms:modified>
</cp:coreProperties>
</file>